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page" w:tblpX="1496" w:tblpY="18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427"/>
        <w:gridCol w:w="646"/>
        <w:gridCol w:w="2411"/>
        <w:gridCol w:w="1529"/>
        <w:gridCol w:w="1318"/>
        <w:gridCol w:w="1563"/>
      </w:tblGrid>
      <w:tr w:rsidR="00AF4C02" w:rsidRPr="00BA3405" w14:paraId="655B907D" w14:textId="77777777" w:rsidTr="005D325E">
        <w:tc>
          <w:tcPr>
            <w:tcW w:w="5000" w:type="pct"/>
            <w:gridSpan w:val="7"/>
            <w:vAlign w:val="bottom"/>
          </w:tcPr>
          <w:p w14:paraId="2B15F614" w14:textId="77777777" w:rsidR="00AF4C02" w:rsidRPr="00927874" w:rsidRDefault="00AF4C02" w:rsidP="005D325E">
            <w:pPr>
              <w:jc w:val="center"/>
              <w:rPr>
                <w:b/>
                <w:i/>
                <w:iCs/>
                <w:color w:val="000000"/>
                <w:sz w:val="30"/>
              </w:rPr>
            </w:pPr>
            <w:r w:rsidRPr="00927874">
              <w:rPr>
                <w:b/>
                <w:i/>
                <w:iCs/>
                <w:color w:val="000000"/>
                <w:sz w:val="30"/>
              </w:rPr>
              <w:t>Registration 202</w:t>
            </w:r>
            <w:r w:rsidR="00FF7164" w:rsidRPr="00927874">
              <w:rPr>
                <w:b/>
                <w:i/>
                <w:iCs/>
                <w:color w:val="000000"/>
                <w:sz w:val="30"/>
              </w:rPr>
              <w:t>4</w:t>
            </w:r>
          </w:p>
          <w:p w14:paraId="048E26B3" w14:textId="77777777" w:rsidR="00AF4C02" w:rsidRPr="00927874" w:rsidRDefault="00AF4C02" w:rsidP="005D325E">
            <w:pPr>
              <w:jc w:val="center"/>
              <w:rPr>
                <w:b/>
                <w:i/>
                <w:iCs/>
                <w:color w:val="000000"/>
                <w:sz w:val="30"/>
              </w:rPr>
            </w:pPr>
          </w:p>
          <w:p w14:paraId="5C6F54CD" w14:textId="77777777" w:rsidR="00AF4C02" w:rsidRPr="00927874" w:rsidRDefault="00AF4C02" w:rsidP="005D325E">
            <w:pPr>
              <w:jc w:val="center"/>
              <w:rPr>
                <w:i/>
                <w:iCs/>
              </w:rPr>
            </w:pPr>
            <w:r w:rsidRPr="00927874">
              <w:rPr>
                <w:b/>
                <w:i/>
                <w:iCs/>
                <w:color w:val="000000"/>
                <w:sz w:val="30"/>
              </w:rPr>
              <w:t>International KRIYA-YOGA-Silence-Retreat</w:t>
            </w:r>
          </w:p>
          <w:p w14:paraId="36152A05" w14:textId="77777777" w:rsidR="00AF4C02" w:rsidRPr="00927874" w:rsidRDefault="00AF4C02" w:rsidP="005D325E">
            <w:pPr>
              <w:jc w:val="center"/>
              <w:rPr>
                <w:i/>
                <w:iCs/>
                <w:color w:val="000000"/>
                <w:sz w:val="18"/>
              </w:rPr>
            </w:pPr>
            <w:r w:rsidRPr="00927874">
              <w:rPr>
                <w:i/>
                <w:iCs/>
                <w:color w:val="000000"/>
                <w:sz w:val="18"/>
              </w:rPr>
              <w:t xml:space="preserve">with </w:t>
            </w:r>
          </w:p>
          <w:p w14:paraId="64F9CAB8" w14:textId="70A67CBD" w:rsidR="00AF4C02" w:rsidRPr="00BA3405" w:rsidRDefault="00AF4C02" w:rsidP="005D325E">
            <w:pPr>
              <w:jc w:val="center"/>
              <w:rPr>
                <w:i/>
                <w:iCs/>
                <w:sz w:val="20"/>
                <w:szCs w:val="20"/>
              </w:rPr>
            </w:pPr>
            <w:r w:rsidRPr="00927874">
              <w:rPr>
                <w:i/>
                <w:iCs/>
                <w:color w:val="000000"/>
                <w:sz w:val="20"/>
                <w:szCs w:val="20"/>
              </w:rPr>
              <w:t>Rajarshi Peter van Breukelen,</w:t>
            </w:r>
            <w:r w:rsidR="00AE7F0B" w:rsidRPr="00927874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D0F8E" w:rsidRPr="00927874">
              <w:rPr>
                <w:i/>
                <w:iCs/>
                <w:color w:val="000000"/>
                <w:sz w:val="20"/>
                <w:szCs w:val="20"/>
              </w:rPr>
              <w:t xml:space="preserve">Swami </w:t>
            </w:r>
            <w:proofErr w:type="spellStart"/>
            <w:r w:rsidR="006D0F8E" w:rsidRPr="00927874">
              <w:rPr>
                <w:i/>
                <w:iCs/>
                <w:color w:val="000000"/>
                <w:sz w:val="20"/>
                <w:szCs w:val="20"/>
              </w:rPr>
              <w:t>Mangalananda</w:t>
            </w:r>
            <w:proofErr w:type="spellEnd"/>
            <w:r w:rsidR="006D0F8E" w:rsidRPr="00927874">
              <w:rPr>
                <w:i/>
                <w:iCs/>
                <w:color w:val="000000"/>
                <w:sz w:val="20"/>
                <w:szCs w:val="20"/>
              </w:rPr>
              <w:t xml:space="preserve"> Giri, Swami Karunananda Giri,</w:t>
            </w:r>
            <w:r w:rsidR="00FF7164" w:rsidRPr="00927874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FF7164" w:rsidRPr="00BA3405">
              <w:rPr>
                <w:i/>
                <w:iCs/>
                <w:color w:val="000000"/>
                <w:sz w:val="20"/>
                <w:szCs w:val="20"/>
              </w:rPr>
              <w:t>Swami Chidrupananda</w:t>
            </w:r>
            <w:r w:rsidR="00E118B1" w:rsidRPr="00BA3405">
              <w:rPr>
                <w:i/>
                <w:iCs/>
                <w:color w:val="000000"/>
                <w:sz w:val="20"/>
                <w:szCs w:val="20"/>
              </w:rPr>
              <w:t xml:space="preserve"> Giri</w:t>
            </w:r>
            <w:r w:rsidR="00FF7164" w:rsidRPr="00BA3405">
              <w:rPr>
                <w:i/>
                <w:iCs/>
                <w:color w:val="000000"/>
                <w:sz w:val="20"/>
                <w:szCs w:val="20"/>
              </w:rPr>
              <w:t>,</w:t>
            </w:r>
            <w:r w:rsidR="00A80DBE" w:rsidRPr="00BA3405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FF7164" w:rsidRPr="00BA3405">
              <w:rPr>
                <w:i/>
                <w:iCs/>
                <w:color w:val="000000"/>
                <w:sz w:val="20"/>
                <w:szCs w:val="20"/>
              </w:rPr>
              <w:t>Nada Steinmann, Ruud Wierdsma,</w:t>
            </w:r>
            <w:r w:rsidR="00B9714A" w:rsidRPr="00BA3405">
              <w:rPr>
                <w:i/>
                <w:iCs/>
                <w:color w:val="000000"/>
                <w:sz w:val="20"/>
                <w:szCs w:val="20"/>
              </w:rPr>
              <w:t xml:space="preserve"> Gerti und Michael Rieser, Wolfgang Lang</w:t>
            </w:r>
          </w:p>
          <w:p w14:paraId="5DE2EAEE" w14:textId="77777777" w:rsidR="00AF4C02" w:rsidRPr="00BA3405" w:rsidRDefault="00AF4C02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6F5D2E" w:rsidRPr="001F2321" w14:paraId="73E8CAC5" w14:textId="77777777" w:rsidTr="005D325E">
        <w:tc>
          <w:tcPr>
            <w:tcW w:w="1011" w:type="pct"/>
            <w:gridSpan w:val="2"/>
            <w:vAlign w:val="bottom"/>
          </w:tcPr>
          <w:p w14:paraId="60A858BE" w14:textId="77777777" w:rsidR="006F5D2E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Date/Time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35616191" w14:textId="77132A1C" w:rsidR="006F5D2E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Wednesday, Nov.</w:t>
            </w:r>
            <w:r w:rsidR="00CC60AC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="00FF7164" w:rsidRPr="00927874">
              <w:rPr>
                <w:rFonts w:cstheme="minorHAnsi"/>
                <w:i/>
                <w:iCs/>
                <w:sz w:val="20"/>
                <w:szCs w:val="20"/>
              </w:rPr>
              <w:t>6th</w:t>
            </w:r>
            <w:r w:rsidR="00CC60AC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– till Nov. 1</w:t>
            </w:r>
            <w:r w:rsidR="00FF7164" w:rsidRPr="00927874">
              <w:rPr>
                <w:rFonts w:cstheme="minorHAnsi"/>
                <w:i/>
                <w:iCs/>
                <w:sz w:val="20"/>
                <w:szCs w:val="20"/>
              </w:rPr>
              <w:t>0</w:t>
            </w:r>
            <w:r w:rsidR="00CC60AC" w:rsidRPr="00927874">
              <w:rPr>
                <w:rFonts w:cstheme="minorHAnsi"/>
                <w:i/>
                <w:iCs/>
                <w:sz w:val="20"/>
                <w:szCs w:val="20"/>
              </w:rPr>
              <w:t>. 202</w:t>
            </w:r>
            <w:r w:rsidR="00FF7164" w:rsidRPr="00927874">
              <w:rPr>
                <w:rFonts w:cstheme="minorHAnsi"/>
                <w:i/>
                <w:iCs/>
                <w:sz w:val="20"/>
                <w:szCs w:val="20"/>
              </w:rPr>
              <w:t>4</w:t>
            </w:r>
          </w:p>
        </w:tc>
      </w:tr>
      <w:tr w:rsidR="006F5D2E" w:rsidRPr="00BA3405" w14:paraId="6BA7C040" w14:textId="77777777" w:rsidTr="005D325E">
        <w:tc>
          <w:tcPr>
            <w:tcW w:w="1011" w:type="pct"/>
            <w:gridSpan w:val="2"/>
            <w:vAlign w:val="bottom"/>
          </w:tcPr>
          <w:p w14:paraId="44B7D244" w14:textId="77777777" w:rsidR="006F5D2E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Venue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5B0A475A" w14:textId="77777777" w:rsidR="006F5D2E" w:rsidRPr="00927874" w:rsidRDefault="006F5D2E" w:rsidP="005D325E">
            <w:pPr>
              <w:spacing w:before="60"/>
              <w:rPr>
                <w:rFonts w:cstheme="minorHAnsi"/>
                <w:i/>
                <w:iCs/>
                <w:sz w:val="20"/>
                <w:szCs w:val="20"/>
                <w:lang w:val="de-AT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  <w:lang w:val="de-AT"/>
              </w:rPr>
              <w:t xml:space="preserve">Familienbegegnungsstätte </w:t>
            </w:r>
            <w:proofErr w:type="spellStart"/>
            <w:r w:rsidRPr="00927874">
              <w:rPr>
                <w:rFonts w:cstheme="minorHAnsi"/>
                <w:i/>
                <w:iCs/>
                <w:sz w:val="20"/>
                <w:szCs w:val="20"/>
                <w:lang w:val="de-AT"/>
              </w:rPr>
              <w:t>Hübingen</w:t>
            </w:r>
            <w:proofErr w:type="spellEnd"/>
            <w:r w:rsidRPr="00927874">
              <w:rPr>
                <w:rFonts w:cstheme="minorHAnsi"/>
                <w:i/>
                <w:iCs/>
                <w:sz w:val="20"/>
                <w:szCs w:val="20"/>
                <w:lang w:val="de-AT"/>
              </w:rPr>
              <w:t>/Montabaur</w:t>
            </w:r>
          </w:p>
          <w:p w14:paraId="346040EE" w14:textId="77777777" w:rsidR="006F5D2E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  <w:lang w:val="de-DE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  <w:lang w:val="de-AT"/>
              </w:rPr>
              <w:t xml:space="preserve">D- 56412 </w:t>
            </w:r>
            <w:proofErr w:type="spellStart"/>
            <w:r w:rsidRPr="00927874">
              <w:rPr>
                <w:rFonts w:cstheme="minorHAnsi"/>
                <w:i/>
                <w:iCs/>
                <w:sz w:val="20"/>
                <w:szCs w:val="20"/>
                <w:lang w:val="de-AT"/>
              </w:rPr>
              <w:t>Hübingen</w:t>
            </w:r>
            <w:proofErr w:type="spellEnd"/>
            <w:r w:rsidRPr="00927874">
              <w:rPr>
                <w:rFonts w:cstheme="minorHAnsi"/>
                <w:i/>
                <w:iCs/>
                <w:sz w:val="20"/>
                <w:szCs w:val="20"/>
                <w:lang w:val="de-AT"/>
              </w:rPr>
              <w:t>/Westerwald - Germany</w:t>
            </w:r>
          </w:p>
        </w:tc>
      </w:tr>
      <w:tr w:rsidR="006F5D2E" w:rsidRPr="001F2321" w14:paraId="372E4E28" w14:textId="77777777" w:rsidTr="005D325E">
        <w:trPr>
          <w:trHeight w:val="290"/>
        </w:trPr>
        <w:tc>
          <w:tcPr>
            <w:tcW w:w="1011" w:type="pct"/>
            <w:gridSpan w:val="2"/>
            <w:vAlign w:val="bottom"/>
          </w:tcPr>
          <w:p w14:paraId="1D8756A1" w14:textId="77777777" w:rsidR="006F5D2E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Website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6C13303C" w14:textId="2BC94540" w:rsidR="004B32AF" w:rsidRPr="005D325E" w:rsidRDefault="00BA3405" w:rsidP="005D325E">
            <w:pPr>
              <w:spacing w:before="60" w:after="60"/>
              <w:rPr>
                <w:i/>
                <w:iCs/>
              </w:rPr>
            </w:pPr>
            <w:hyperlink r:id="rId10" w:history="1">
              <w:r w:rsidR="004B32AF" w:rsidRPr="00927874">
                <w:rPr>
                  <w:rStyle w:val="Hyperlink"/>
                  <w:i/>
                  <w:iCs/>
                </w:rPr>
                <w:t>www.familienferiendorf-huebingen.de</w:t>
              </w:r>
            </w:hyperlink>
          </w:p>
        </w:tc>
      </w:tr>
      <w:tr w:rsidR="006F5D2E" w:rsidRPr="001F2321" w14:paraId="6F9EDF15" w14:textId="77777777" w:rsidTr="005D325E">
        <w:tc>
          <w:tcPr>
            <w:tcW w:w="5000" w:type="pct"/>
            <w:gridSpan w:val="7"/>
            <w:vAlign w:val="bottom"/>
          </w:tcPr>
          <w:p w14:paraId="06791ECA" w14:textId="77777777" w:rsidR="006F5D2E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color w:val="C00000"/>
                <w:sz w:val="20"/>
                <w:szCs w:val="20"/>
              </w:rPr>
              <w:t>Please note: You need to attend the entire retreat in order to participate</w:t>
            </w:r>
          </w:p>
        </w:tc>
      </w:tr>
      <w:tr w:rsidR="006F5D2E" w:rsidRPr="001F2321" w14:paraId="2B9F4661" w14:textId="77777777" w:rsidTr="005D325E">
        <w:tc>
          <w:tcPr>
            <w:tcW w:w="5000" w:type="pct"/>
            <w:gridSpan w:val="7"/>
            <w:vAlign w:val="bottom"/>
          </w:tcPr>
          <w:p w14:paraId="3CE10F35" w14:textId="77777777" w:rsidR="001F2321" w:rsidRPr="00927874" w:rsidRDefault="001F2321" w:rsidP="005D325E">
            <w:pPr>
              <w:spacing w:before="60" w:after="60"/>
              <w:rPr>
                <w:rFonts w:cstheme="minorHAnsi"/>
                <w:b/>
                <w:i/>
                <w:iCs/>
                <w:sz w:val="20"/>
                <w:szCs w:val="20"/>
              </w:rPr>
            </w:pPr>
          </w:p>
          <w:p w14:paraId="2111315B" w14:textId="77777777" w:rsidR="006F5D2E" w:rsidRPr="00927874" w:rsidRDefault="006F5D2E" w:rsidP="005D325E">
            <w:pPr>
              <w:spacing w:before="60" w:after="60"/>
              <w:rPr>
                <w:rFonts w:cstheme="minorHAnsi"/>
                <w:b/>
                <w:i/>
                <w:iCs/>
                <w:color w:val="C00000"/>
                <w:sz w:val="20"/>
                <w:szCs w:val="20"/>
              </w:rPr>
            </w:pPr>
            <w:r w:rsidRPr="00927874">
              <w:rPr>
                <w:rFonts w:cstheme="minorHAnsi"/>
                <w:b/>
                <w:i/>
                <w:iCs/>
                <w:sz w:val="20"/>
                <w:szCs w:val="20"/>
              </w:rPr>
              <w:t>REGISTRATION DETAILS:</w:t>
            </w:r>
          </w:p>
        </w:tc>
      </w:tr>
      <w:tr w:rsidR="00C9238F" w:rsidRPr="001F2321" w14:paraId="3794A390" w14:textId="77777777" w:rsidTr="005D325E">
        <w:tc>
          <w:tcPr>
            <w:tcW w:w="1011" w:type="pct"/>
            <w:gridSpan w:val="2"/>
            <w:vAlign w:val="bottom"/>
          </w:tcPr>
          <w:p w14:paraId="185BB44F" w14:textId="77777777" w:rsidR="00C9238F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Full Name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1120EF9A" w14:textId="77777777" w:rsidR="00C9238F" w:rsidRPr="00927874" w:rsidRDefault="00C9238F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C9238F" w:rsidRPr="001F2321" w14:paraId="6E1AD872" w14:textId="77777777" w:rsidTr="005D325E">
        <w:tc>
          <w:tcPr>
            <w:tcW w:w="1011" w:type="pct"/>
            <w:gridSpan w:val="2"/>
            <w:vAlign w:val="bottom"/>
          </w:tcPr>
          <w:p w14:paraId="5C53A321" w14:textId="77777777" w:rsidR="00C9238F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Address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FA5FE56" w14:textId="77777777" w:rsidR="00C9238F" w:rsidRPr="00927874" w:rsidRDefault="00C9238F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C9238F" w:rsidRPr="001F2321" w14:paraId="48D04F82" w14:textId="77777777" w:rsidTr="005D325E">
        <w:tc>
          <w:tcPr>
            <w:tcW w:w="1011" w:type="pct"/>
            <w:gridSpan w:val="2"/>
            <w:vAlign w:val="bottom"/>
          </w:tcPr>
          <w:p w14:paraId="16EE77E4" w14:textId="77777777" w:rsidR="00C9238F" w:rsidRPr="00927874" w:rsidRDefault="006F5D2E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Zip, City, State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557A1DA6" w14:textId="77777777" w:rsidR="00C9238F" w:rsidRPr="00927874" w:rsidRDefault="00C9238F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576892" w:rsidRPr="001F2321" w14:paraId="46153D9A" w14:textId="77777777" w:rsidTr="005D325E">
        <w:sdt>
          <w:sdtPr>
            <w:rPr>
              <w:rFonts w:cstheme="minorHAnsi"/>
              <w:i/>
              <w:iCs/>
              <w:sz w:val="20"/>
              <w:szCs w:val="20"/>
            </w:rPr>
            <w:id w:val="83577009"/>
            <w:placeholder>
              <w:docPart w:val="A4A78E3E9C8F4B6C9CE8DE5309D732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7A86FEC5" w14:textId="77777777" w:rsidR="00576892" w:rsidRPr="00927874" w:rsidRDefault="00576892" w:rsidP="005D325E">
                <w:pPr>
                  <w:spacing w:before="60" w:after="60"/>
                  <w:rPr>
                    <w:rFonts w:cstheme="minorHAnsi"/>
                    <w:i/>
                    <w:iCs/>
                    <w:sz w:val="20"/>
                    <w:szCs w:val="20"/>
                  </w:rPr>
                </w:pPr>
                <w:r w:rsidRPr="00927874">
                  <w:rPr>
                    <w:rFonts w:cstheme="minorHAnsi"/>
                    <w:i/>
                    <w:iCs/>
                    <w:sz w:val="20"/>
                    <w:szCs w:val="20"/>
                  </w:rPr>
                  <w:t>Home Phone</w:t>
                </w:r>
              </w:p>
            </w:tc>
          </w:sdtContent>
        </w:sdt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27E8D5E3" w14:textId="77777777" w:rsidR="00576892" w:rsidRPr="00927874" w:rsidRDefault="00576892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  <w:sdt>
          <w:sdtPr>
            <w:rPr>
              <w:rFonts w:cstheme="minorHAnsi"/>
              <w:i/>
              <w:iCs/>
              <w:sz w:val="20"/>
              <w:szCs w:val="20"/>
            </w:rPr>
            <w:id w:val="-1074967882"/>
            <w:placeholder>
              <w:docPart w:val="2B4A7519BD6A49A4999600D68FF853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2A6224EE" w14:textId="77777777" w:rsidR="00576892" w:rsidRPr="00927874" w:rsidRDefault="00576892" w:rsidP="005D325E">
                <w:pPr>
                  <w:spacing w:before="60" w:after="60"/>
                  <w:rPr>
                    <w:rFonts w:cstheme="minorHAnsi"/>
                    <w:i/>
                    <w:iCs/>
                    <w:sz w:val="20"/>
                    <w:szCs w:val="20"/>
                  </w:rPr>
                </w:pPr>
                <w:r w:rsidRPr="00927874">
                  <w:rPr>
                    <w:rFonts w:cstheme="minorHAnsi"/>
                    <w:i/>
                    <w:iCs/>
                    <w:sz w:val="20"/>
                    <w:szCs w:val="20"/>
                  </w:rPr>
                  <w:t>Cell Phone</w:t>
                </w:r>
              </w:p>
            </w:tc>
          </w:sdtContent>
        </w:sdt>
        <w:tc>
          <w:tcPr>
            <w:tcW w:w="1539" w:type="pct"/>
            <w:gridSpan w:val="2"/>
            <w:tcBorders>
              <w:bottom w:val="single" w:sz="4" w:space="0" w:color="auto"/>
            </w:tcBorders>
            <w:vAlign w:val="bottom"/>
          </w:tcPr>
          <w:p w14:paraId="122F9289" w14:textId="77777777" w:rsidR="00576892" w:rsidRPr="00927874" w:rsidRDefault="00576892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C9238F" w:rsidRPr="001F2321" w14:paraId="0935D927" w14:textId="77777777" w:rsidTr="005D325E">
        <w:sdt>
          <w:sdtPr>
            <w:rPr>
              <w:rFonts w:cstheme="minorHAnsi"/>
              <w:i/>
              <w:iCs/>
              <w:sz w:val="20"/>
              <w:szCs w:val="20"/>
            </w:rPr>
            <w:id w:val="-965116832"/>
            <w:placeholder>
              <w:docPart w:val="ECE6A9D67BD447EBAF72C8C1037128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37E920C0" w14:textId="0E03909D" w:rsidR="00C9238F" w:rsidRPr="00927874" w:rsidRDefault="00C96307" w:rsidP="005D325E">
                <w:pPr>
                  <w:spacing w:before="60" w:after="60"/>
                  <w:rPr>
                    <w:rFonts w:cstheme="minorHAnsi"/>
                    <w:i/>
                    <w:iCs/>
                    <w:sz w:val="20"/>
                    <w:szCs w:val="20"/>
                  </w:rPr>
                </w:pPr>
                <w:r w:rsidRPr="00927874">
                  <w:rPr>
                    <w:rFonts w:cstheme="minorHAnsi"/>
                    <w:i/>
                    <w:iCs/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059A3D7F" w14:textId="77777777" w:rsidR="00C9238F" w:rsidRPr="00927874" w:rsidRDefault="00C9238F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C9238F" w:rsidRPr="001F2321" w14:paraId="14FAABE0" w14:textId="77777777" w:rsidTr="005D325E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71D8607E" w14:textId="77777777" w:rsidR="00C9238F" w:rsidRPr="005D325E" w:rsidRDefault="00C9238F" w:rsidP="005D325E">
            <w:pPr>
              <w:spacing w:before="60" w:after="60"/>
              <w:rPr>
                <w:rFonts w:cstheme="minorHAnsi"/>
                <w:b/>
                <w:i/>
                <w:iCs/>
                <w:sz w:val="16"/>
                <w:szCs w:val="16"/>
              </w:rPr>
            </w:pPr>
          </w:p>
        </w:tc>
      </w:tr>
      <w:tr w:rsidR="00C9238F" w:rsidRPr="005D325E" w14:paraId="784E666A" w14:textId="77777777" w:rsidTr="005D325E">
        <w:trPr>
          <w:trHeight w:val="576"/>
        </w:trPr>
        <w:tc>
          <w:tcPr>
            <w:tcW w:w="5000" w:type="pct"/>
            <w:gridSpan w:val="7"/>
            <w:vAlign w:val="bottom"/>
          </w:tcPr>
          <w:p w14:paraId="6FA06BA4" w14:textId="77777777" w:rsidR="00C9238F" w:rsidRPr="00BA3405" w:rsidRDefault="001F2321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BA3405">
              <w:rPr>
                <w:rFonts w:cstheme="minorHAnsi"/>
                <w:i/>
                <w:iCs/>
                <w:sz w:val="20"/>
                <w:szCs w:val="20"/>
              </w:rPr>
              <w:t>LODGING – please tick your requirement below (Prices are totally for the whole time)</w:t>
            </w:r>
          </w:p>
        </w:tc>
      </w:tr>
      <w:tr w:rsidR="001F2321" w:rsidRPr="001F2321" w14:paraId="14C59644" w14:textId="77777777" w:rsidTr="005D325E">
        <w:tc>
          <w:tcPr>
            <w:tcW w:w="783" w:type="pct"/>
            <w:vAlign w:val="bottom"/>
          </w:tcPr>
          <w:p w14:paraId="72BBE9D0" w14:textId="7A16F36D" w:rsidR="001F2321" w:rsidRPr="00927874" w:rsidRDefault="001F2321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3382" w:type="pct"/>
            <w:gridSpan w:val="5"/>
            <w:tcBorders>
              <w:bottom w:val="single" w:sz="4" w:space="0" w:color="auto"/>
            </w:tcBorders>
            <w:vAlign w:val="bottom"/>
          </w:tcPr>
          <w:p w14:paraId="2E05D3C3" w14:textId="77777777" w:rsidR="001F2321" w:rsidRPr="00927874" w:rsidRDefault="001F2321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Full board and lodging including breakfast, lunch, dinner for the whole period incl. your retreat-donation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vAlign w:val="bottom"/>
          </w:tcPr>
          <w:p w14:paraId="3099BBC7" w14:textId="6CD54243" w:rsidR="001F2321" w:rsidRPr="00927874" w:rsidRDefault="001F2321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color w:val="FFFFFF" w:themeColor="background1"/>
                <w:sz w:val="20"/>
                <w:szCs w:val="20"/>
              </w:rPr>
              <w:t>Plus</w:t>
            </w:r>
            <w:r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€ 4</w:t>
            </w:r>
            <w:r w:rsidR="00FF7164" w:rsidRPr="00927874">
              <w:rPr>
                <w:rFonts w:cstheme="minorHAnsi"/>
                <w:i/>
                <w:iCs/>
                <w:sz w:val="20"/>
                <w:szCs w:val="20"/>
              </w:rPr>
              <w:t>46.00</w:t>
            </w:r>
          </w:p>
        </w:tc>
      </w:tr>
      <w:tr w:rsidR="001F2321" w:rsidRPr="001F2321" w14:paraId="1D128352" w14:textId="77777777" w:rsidTr="005D325E">
        <w:tc>
          <w:tcPr>
            <w:tcW w:w="783" w:type="pct"/>
            <w:vAlign w:val="bottom"/>
          </w:tcPr>
          <w:p w14:paraId="67616E6E" w14:textId="77777777" w:rsidR="001F2321" w:rsidRPr="00927874" w:rsidRDefault="001F2321" w:rsidP="005D325E">
            <w:pPr>
              <w:spacing w:before="60" w:after="60"/>
              <w:ind w:left="698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66E6B" w14:textId="77777777" w:rsidR="001F2321" w:rsidRPr="00927874" w:rsidRDefault="001F2321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Single room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56CD66" w14:textId="7DEEC551" w:rsidR="001F2321" w:rsidRPr="00927874" w:rsidRDefault="001F2321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 xml:space="preserve">Plus € </w:t>
            </w:r>
            <w:r w:rsidR="00FF7164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 51.00</w:t>
            </w:r>
          </w:p>
        </w:tc>
      </w:tr>
      <w:tr w:rsidR="00D355D7" w:rsidRPr="001F2321" w14:paraId="6EC32889" w14:textId="77777777" w:rsidTr="005D325E">
        <w:tc>
          <w:tcPr>
            <w:tcW w:w="783" w:type="pct"/>
            <w:vAlign w:val="bottom"/>
          </w:tcPr>
          <w:p w14:paraId="5019AD50" w14:textId="77777777" w:rsidR="00D355D7" w:rsidRPr="00927874" w:rsidRDefault="00D355D7" w:rsidP="005D325E">
            <w:pPr>
              <w:spacing w:before="60" w:after="60"/>
              <w:ind w:left="698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sym w:font="Wingdings 2" w:char="F0A3"/>
            </w:r>
          </w:p>
        </w:tc>
        <w:tc>
          <w:tcPr>
            <w:tcW w:w="338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1AC5A2" w14:textId="3198C13E" w:rsidR="00D355D7" w:rsidRPr="00927874" w:rsidRDefault="00D355D7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Shuttle service</w:t>
            </w:r>
            <w:r w:rsidR="00986E1F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from ICE-train</w:t>
            </w:r>
            <w:r w:rsidR="00E118B1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r w:rsidR="00986E1F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station to </w:t>
            </w:r>
            <w:proofErr w:type="spellStart"/>
            <w:r w:rsidR="00986E1F" w:rsidRPr="00927874">
              <w:rPr>
                <w:rFonts w:cstheme="minorHAnsi"/>
                <w:i/>
                <w:iCs/>
                <w:sz w:val="20"/>
                <w:szCs w:val="20"/>
              </w:rPr>
              <w:t>Familienferiendorf</w:t>
            </w:r>
            <w:proofErr w:type="spellEnd"/>
            <w:r w:rsidR="00986E1F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86E1F" w:rsidRPr="00927874">
              <w:rPr>
                <w:rFonts w:cstheme="minorHAnsi"/>
                <w:i/>
                <w:iCs/>
                <w:sz w:val="20"/>
                <w:szCs w:val="20"/>
              </w:rPr>
              <w:t>Hübingen</w:t>
            </w:r>
            <w:proofErr w:type="spellEnd"/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1C9D17" w14:textId="0C6B1E00" w:rsidR="00D355D7" w:rsidRPr="00927874" w:rsidRDefault="00D355D7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C9238F" w:rsidRPr="001F2321" w14:paraId="737553BB" w14:textId="77777777" w:rsidTr="005D325E">
        <w:tc>
          <w:tcPr>
            <w:tcW w:w="1356" w:type="pct"/>
            <w:gridSpan w:val="3"/>
            <w:vAlign w:val="bottom"/>
          </w:tcPr>
          <w:p w14:paraId="6A449C48" w14:textId="725510D2" w:rsidR="00C9238F" w:rsidRPr="00927874" w:rsidRDefault="00DE41BA" w:rsidP="005D325E">
            <w:pPr>
              <w:spacing w:before="60" w:after="60"/>
              <w:rPr>
                <w:rFonts w:cstheme="minorHAnsi"/>
                <w:b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b/>
                <w:i/>
                <w:iCs/>
                <w:sz w:val="20"/>
                <w:szCs w:val="20"/>
              </w:rPr>
              <w:t xml:space="preserve">                </w:t>
            </w:r>
          </w:p>
        </w:tc>
        <w:tc>
          <w:tcPr>
            <w:tcW w:w="3644" w:type="pct"/>
            <w:gridSpan w:val="4"/>
            <w:vAlign w:val="bottom"/>
          </w:tcPr>
          <w:p w14:paraId="652C66EC" w14:textId="77777777" w:rsidR="00C9238F" w:rsidRPr="00927874" w:rsidRDefault="00C9238F" w:rsidP="005D325E">
            <w:pPr>
              <w:spacing w:before="60" w:after="60"/>
              <w:rPr>
                <w:rFonts w:cstheme="minorHAnsi"/>
                <w:b/>
                <w:i/>
                <w:iCs/>
                <w:sz w:val="20"/>
                <w:szCs w:val="20"/>
              </w:rPr>
            </w:pPr>
          </w:p>
        </w:tc>
      </w:tr>
      <w:tr w:rsidR="00D355D7" w:rsidRPr="001F2321" w14:paraId="3E8D5C46" w14:textId="77777777" w:rsidTr="005D325E">
        <w:tc>
          <w:tcPr>
            <w:tcW w:w="1356" w:type="pct"/>
            <w:gridSpan w:val="3"/>
            <w:vAlign w:val="bottom"/>
          </w:tcPr>
          <w:p w14:paraId="7013DC8A" w14:textId="77777777" w:rsidR="00D355D7" w:rsidRPr="00927874" w:rsidRDefault="00D355D7" w:rsidP="005D325E">
            <w:pPr>
              <w:spacing w:before="60" w:after="60"/>
              <w:rPr>
                <w:rFonts w:cstheme="minorHAns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45007B77" w14:textId="77777777" w:rsidR="00D355D7" w:rsidRPr="00927874" w:rsidRDefault="00D355D7" w:rsidP="005D325E">
            <w:pPr>
              <w:spacing w:before="60" w:after="60"/>
              <w:rPr>
                <w:rFonts w:cstheme="minorHAnsi"/>
                <w:b/>
                <w:i/>
                <w:iCs/>
                <w:sz w:val="20"/>
                <w:szCs w:val="20"/>
              </w:rPr>
            </w:pPr>
          </w:p>
        </w:tc>
      </w:tr>
      <w:tr w:rsidR="00C9238F" w:rsidRPr="001F2321" w14:paraId="6C6C485D" w14:textId="77777777" w:rsidTr="005D325E">
        <w:tc>
          <w:tcPr>
            <w:tcW w:w="5000" w:type="pct"/>
            <w:gridSpan w:val="7"/>
            <w:vAlign w:val="bottom"/>
          </w:tcPr>
          <w:p w14:paraId="771A31A1" w14:textId="5BA6B8F8" w:rsidR="00C9238F" w:rsidRPr="00927874" w:rsidRDefault="00A353D7" w:rsidP="005D325E">
            <w:pPr>
              <w:spacing w:before="60" w:after="60"/>
              <w:rPr>
                <w:rFonts w:cstheme="minorHAnsi"/>
                <w:b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b/>
                <w:i/>
                <w:iCs/>
                <w:sz w:val="20"/>
                <w:szCs w:val="20"/>
              </w:rPr>
              <w:t>Please pay in cash upon arrival or transfer to DE41 5004 0000 0805 7432 00 Wolfgang Lang</w:t>
            </w:r>
          </w:p>
          <w:p w14:paraId="42EEE1B4" w14:textId="77777777" w:rsidR="00A353D7" w:rsidRPr="00927874" w:rsidRDefault="00A353D7" w:rsidP="005D325E">
            <w:pPr>
              <w:spacing w:before="60" w:after="60"/>
              <w:rPr>
                <w:rFonts w:cstheme="minorHAnsi"/>
                <w:i/>
                <w:iCs/>
                <w:color w:val="0070C0"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Please return this form by mail to Wolfgang:</w:t>
            </w:r>
            <w:r w:rsidRPr="00927874">
              <w:rPr>
                <w:rFonts w:cstheme="minorHAnsi"/>
                <w:b/>
                <w:i/>
                <w:iCs/>
                <w:sz w:val="20"/>
                <w:szCs w:val="20"/>
              </w:rPr>
              <w:t xml:space="preserve"> </w:t>
            </w:r>
            <w:hyperlink r:id="rId11" w:history="1">
              <w:r w:rsidRPr="00927874">
                <w:rPr>
                  <w:rStyle w:val="Hyperlink"/>
                  <w:rFonts w:cstheme="minorHAnsi"/>
                  <w:i/>
                  <w:iCs/>
                  <w:color w:val="0070C0"/>
                  <w:sz w:val="20"/>
                  <w:szCs w:val="20"/>
                </w:rPr>
                <w:t>wl@wolfganglang.ch</w:t>
              </w:r>
            </w:hyperlink>
          </w:p>
          <w:p w14:paraId="5E8F5719" w14:textId="67586069" w:rsidR="00DE41BA" w:rsidRPr="00927874" w:rsidRDefault="00DE41BA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If you need transport from ICE-</w:t>
            </w:r>
            <w:r w:rsidR="00E118B1" w:rsidRPr="00927874">
              <w:rPr>
                <w:rFonts w:cstheme="minorHAnsi"/>
                <w:i/>
                <w:iCs/>
                <w:sz w:val="20"/>
                <w:szCs w:val="20"/>
              </w:rPr>
              <w:t>train station</w:t>
            </w:r>
            <w:r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Montabaur to </w:t>
            </w:r>
            <w:proofErr w:type="spellStart"/>
            <w:r w:rsidRPr="00927874">
              <w:rPr>
                <w:rFonts w:cstheme="minorHAnsi"/>
                <w:i/>
                <w:iCs/>
                <w:sz w:val="20"/>
                <w:szCs w:val="20"/>
              </w:rPr>
              <w:t>Hübingen</w:t>
            </w:r>
            <w:proofErr w:type="spellEnd"/>
            <w:r w:rsidRPr="00927874">
              <w:rPr>
                <w:rFonts w:cstheme="minorHAnsi"/>
                <w:i/>
                <w:iCs/>
                <w:sz w:val="20"/>
                <w:szCs w:val="20"/>
              </w:rPr>
              <w:t>, please inform us</w:t>
            </w:r>
          </w:p>
          <w:p w14:paraId="19B80FDA" w14:textId="0BFC4EF2" w:rsidR="00DE41BA" w:rsidRPr="00927874" w:rsidRDefault="00A6055C" w:rsidP="005D325E">
            <w:pPr>
              <w:spacing w:before="60" w:after="60"/>
              <w:rPr>
                <w:rFonts w:cstheme="minorHAnsi"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i/>
                <w:iCs/>
                <w:sz w:val="20"/>
                <w:szCs w:val="20"/>
              </w:rPr>
              <w:t>a</w:t>
            </w:r>
            <w:r w:rsidR="00DE41BA" w:rsidRPr="00927874">
              <w:rPr>
                <w:rFonts w:cstheme="minorHAnsi"/>
                <w:i/>
                <w:iCs/>
                <w:sz w:val="20"/>
                <w:szCs w:val="20"/>
              </w:rPr>
              <w:t>t</w:t>
            </w:r>
            <w:r w:rsidR="00337B79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least </w:t>
            </w:r>
            <w:r w:rsidR="00DE41BA" w:rsidRPr="00927874">
              <w:rPr>
                <w:rFonts w:cstheme="minorHAnsi"/>
                <w:i/>
                <w:iCs/>
                <w:sz w:val="20"/>
                <w:szCs w:val="20"/>
              </w:rPr>
              <w:t xml:space="preserve"> two weeks before the retreat starts.</w:t>
            </w:r>
          </w:p>
          <w:p w14:paraId="62017181" w14:textId="63727A98" w:rsidR="00A353D7" w:rsidRPr="00927874" w:rsidRDefault="00A353D7" w:rsidP="005D325E">
            <w:pPr>
              <w:spacing w:before="60" w:after="60"/>
              <w:rPr>
                <w:rFonts w:cstheme="minorHAnsi"/>
                <w:b/>
                <w:i/>
                <w:iCs/>
                <w:sz w:val="20"/>
                <w:szCs w:val="20"/>
              </w:rPr>
            </w:pPr>
            <w:r w:rsidRPr="00927874">
              <w:rPr>
                <w:rFonts w:cstheme="minorHAnsi"/>
                <w:b/>
                <w:i/>
                <w:iCs/>
                <w:sz w:val="20"/>
                <w:szCs w:val="20"/>
              </w:rPr>
              <w:t>For further information please email or call Wolfgang Lang:</w:t>
            </w:r>
          </w:p>
        </w:tc>
      </w:tr>
      <w:tr w:rsidR="00A353D7" w:rsidRPr="00B14EF7" w14:paraId="2FAB0FE7" w14:textId="77777777" w:rsidTr="005D325E">
        <w:tc>
          <w:tcPr>
            <w:tcW w:w="5000" w:type="pct"/>
            <w:gridSpan w:val="7"/>
            <w:shd w:val="clear" w:color="auto" w:fill="D9D9D9" w:themeFill="background1" w:themeFillShade="D9"/>
            <w:vAlign w:val="bottom"/>
          </w:tcPr>
          <w:p w14:paraId="11210436" w14:textId="0045183E" w:rsidR="00A353D7" w:rsidRPr="00927874" w:rsidRDefault="00A353D7" w:rsidP="005D325E">
            <w:pPr>
              <w:spacing w:before="60" w:after="60"/>
              <w:jc w:val="center"/>
              <w:rPr>
                <w:i/>
                <w:iCs/>
                <w:sz w:val="20"/>
                <w:szCs w:val="20"/>
                <w:lang w:val="de-DE"/>
              </w:rPr>
            </w:pPr>
            <w:r w:rsidRPr="00927874">
              <w:rPr>
                <w:i/>
                <w:iCs/>
                <w:color w:val="000000"/>
                <w:sz w:val="20"/>
                <w:szCs w:val="20"/>
                <w:lang w:val="de-DE"/>
              </w:rPr>
              <w:t xml:space="preserve">Wolfgang Lang | </w:t>
            </w:r>
            <w:r w:rsidR="00B14EF7" w:rsidRPr="00927874">
              <w:rPr>
                <w:i/>
                <w:iCs/>
                <w:color w:val="000000"/>
                <w:sz w:val="20"/>
                <w:szCs w:val="20"/>
                <w:lang w:val="de-DE"/>
              </w:rPr>
              <w:t>Rütistrasse 20, CH4103 Bottmingen</w:t>
            </w:r>
          </w:p>
          <w:p w14:paraId="3AAB38CD" w14:textId="77777777" w:rsidR="00A353D7" w:rsidRPr="00927874" w:rsidRDefault="00BA3405" w:rsidP="005D325E">
            <w:pPr>
              <w:spacing w:before="60" w:after="60"/>
              <w:jc w:val="center"/>
              <w:rPr>
                <w:rFonts w:cstheme="minorHAnsi"/>
                <w:i/>
                <w:iCs/>
                <w:color w:val="0070C0"/>
                <w:sz w:val="20"/>
                <w:szCs w:val="20"/>
                <w:lang w:val="de-DE"/>
              </w:rPr>
            </w:pPr>
            <w:hyperlink r:id="rId12" w:history="1">
              <w:r w:rsidR="00A353D7" w:rsidRPr="00927874">
                <w:rPr>
                  <w:rStyle w:val="Hyperlink"/>
                  <w:rFonts w:cstheme="minorHAnsi"/>
                  <w:i/>
                  <w:iCs/>
                  <w:color w:val="0070C0"/>
                  <w:sz w:val="20"/>
                  <w:szCs w:val="20"/>
                  <w:lang w:val="de-DE"/>
                </w:rPr>
                <w:t>wl@wolfganglang.ch</w:t>
              </w:r>
            </w:hyperlink>
          </w:p>
          <w:p w14:paraId="55AED841" w14:textId="77777777" w:rsidR="00A353D7" w:rsidRPr="00927874" w:rsidRDefault="00A353D7" w:rsidP="005D325E">
            <w:pPr>
              <w:spacing w:before="60" w:after="60"/>
              <w:jc w:val="center"/>
              <w:rPr>
                <w:i/>
                <w:iCs/>
                <w:color w:val="000000"/>
                <w:sz w:val="20"/>
                <w:szCs w:val="20"/>
                <w:lang w:val="de-AT"/>
              </w:rPr>
            </w:pPr>
            <w:r w:rsidRPr="00927874">
              <w:rPr>
                <w:b/>
                <w:i/>
                <w:iCs/>
                <w:color w:val="000000"/>
                <w:sz w:val="20"/>
                <w:szCs w:val="20"/>
                <w:lang w:val="de-DE"/>
              </w:rPr>
              <w:t xml:space="preserve">+41 79 1731641 </w:t>
            </w:r>
          </w:p>
        </w:tc>
      </w:tr>
    </w:tbl>
    <w:p w14:paraId="508DE609" w14:textId="77777777" w:rsidR="00C9238F" w:rsidRPr="00B14EF7" w:rsidRDefault="00C9238F" w:rsidP="001F2321">
      <w:pPr>
        <w:pStyle w:val="NoSpacing"/>
        <w:spacing w:before="60" w:after="60"/>
        <w:rPr>
          <w:rFonts w:cstheme="minorHAnsi"/>
          <w:sz w:val="20"/>
          <w:szCs w:val="20"/>
          <w:lang w:val="de-DE"/>
        </w:rPr>
      </w:pPr>
    </w:p>
    <w:sectPr w:rsidR="00C9238F" w:rsidRPr="00B14EF7" w:rsidSect="005D325E">
      <w:headerReference w:type="default" r:id="rId13"/>
      <w:pgSz w:w="12240" w:h="15840"/>
      <w:pgMar w:top="1985" w:right="1440" w:bottom="1009" w:left="1440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D184F" w14:textId="77777777" w:rsidR="00D016A3" w:rsidRDefault="00D016A3" w:rsidP="00C9238F">
      <w:pPr>
        <w:spacing w:after="0" w:line="240" w:lineRule="auto"/>
      </w:pPr>
      <w:r>
        <w:separator/>
      </w:r>
    </w:p>
  </w:endnote>
  <w:endnote w:type="continuationSeparator" w:id="0">
    <w:p w14:paraId="526A9355" w14:textId="77777777" w:rsidR="00D016A3" w:rsidRDefault="00D016A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BE5ACC-40A6-4485-97AB-08046E32EE4B}"/>
    <w:embedBold r:id="rId2" w:fontKey="{2FBCEA55-F834-4785-9278-1D844C53E222}"/>
    <w:embedItalic r:id="rId3" w:fontKey="{F6BD107B-2E58-4F04-AB87-F4D23D202801}"/>
    <w:embedBoldItalic r:id="rId4" w:fontKey="{A9660419-4A78-435C-A246-02375E891F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03BA76A-CDB3-4FE3-8D64-943B06546A9A}"/>
    <w:embedBold r:id="rId6" w:fontKey="{B90B4752-7CCE-40E5-8F24-1B4985F2FC8E}"/>
    <w:embedItalic r:id="rId7" w:fontKey="{1B579102-F1AA-45E5-A65B-2E30E2B73E1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34A9034-AA7F-40A0-B45D-1E9FF09A07C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DF4C29F9-FA5B-4B19-A739-0A1251D444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25B6E" w14:textId="77777777" w:rsidR="00D016A3" w:rsidRDefault="00D016A3" w:rsidP="00C9238F">
      <w:pPr>
        <w:spacing w:after="0" w:line="240" w:lineRule="auto"/>
      </w:pPr>
      <w:r>
        <w:separator/>
      </w:r>
    </w:p>
  </w:footnote>
  <w:footnote w:type="continuationSeparator" w:id="0">
    <w:p w14:paraId="33129EDD" w14:textId="77777777" w:rsidR="00D016A3" w:rsidRDefault="00D016A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52701" w14:textId="77777777" w:rsidR="00A353D7" w:rsidRDefault="00A353D7" w:rsidP="00927874">
    <w:pPr>
      <w:pStyle w:val="NoSpacing"/>
      <w:rPr>
        <w:b/>
      </w:rPr>
    </w:pPr>
    <w:r w:rsidRPr="00A320BC">
      <w:rPr>
        <w:noProof/>
        <w:lang w:val="en-GB"/>
      </w:rPr>
      <w:drawing>
        <wp:anchor distT="0" distB="0" distL="114300" distR="114300" simplePos="0" relativeHeight="251660288" behindDoc="0" locked="0" layoutInCell="1" allowOverlap="1" wp14:anchorId="798D7327" wp14:editId="428785E5">
          <wp:simplePos x="0" y="0"/>
          <wp:positionH relativeFrom="margin">
            <wp:posOffset>2011680</wp:posOffset>
          </wp:positionH>
          <wp:positionV relativeFrom="margin">
            <wp:posOffset>-971550</wp:posOffset>
          </wp:positionV>
          <wp:extent cx="1877695" cy="600075"/>
          <wp:effectExtent l="0" t="0" r="8255" b="9525"/>
          <wp:wrapSquare wrapText="bothSides"/>
          <wp:docPr id="159202321" name="Bild 1" descr="G:\Hauptfestplatte\Work\Projekte\Kriya Yoga\Logo\Kriya_Logo_Vector_black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Hauptfestplatte\Work\Projekte\Kriya Yoga\Logo\Kriya_Logo_Vector_black Kopi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8285106">
    <w:abstractNumId w:val="11"/>
  </w:num>
  <w:num w:numId="2" w16cid:durableId="1609698913">
    <w:abstractNumId w:val="7"/>
  </w:num>
  <w:num w:numId="3" w16cid:durableId="50930091">
    <w:abstractNumId w:val="15"/>
  </w:num>
  <w:num w:numId="4" w16cid:durableId="1240671222">
    <w:abstractNumId w:val="12"/>
  </w:num>
  <w:num w:numId="5" w16cid:durableId="756095975">
    <w:abstractNumId w:val="13"/>
  </w:num>
  <w:num w:numId="6" w16cid:durableId="375009761">
    <w:abstractNumId w:val="19"/>
  </w:num>
  <w:num w:numId="7" w16cid:durableId="824247487">
    <w:abstractNumId w:val="6"/>
  </w:num>
  <w:num w:numId="8" w16cid:durableId="1891381955">
    <w:abstractNumId w:val="10"/>
  </w:num>
  <w:num w:numId="9" w16cid:durableId="561983767">
    <w:abstractNumId w:val="17"/>
  </w:num>
  <w:num w:numId="10" w16cid:durableId="761074319">
    <w:abstractNumId w:val="1"/>
  </w:num>
  <w:num w:numId="11" w16cid:durableId="1069771207">
    <w:abstractNumId w:val="5"/>
  </w:num>
  <w:num w:numId="12" w16cid:durableId="1033455818">
    <w:abstractNumId w:val="0"/>
  </w:num>
  <w:num w:numId="13" w16cid:durableId="988704111">
    <w:abstractNumId w:val="2"/>
  </w:num>
  <w:num w:numId="14" w16cid:durableId="1994411018">
    <w:abstractNumId w:val="9"/>
  </w:num>
  <w:num w:numId="15" w16cid:durableId="1530532877">
    <w:abstractNumId w:val="8"/>
  </w:num>
  <w:num w:numId="16" w16cid:durableId="2111243037">
    <w:abstractNumId w:val="16"/>
  </w:num>
  <w:num w:numId="17" w16cid:durableId="2085107761">
    <w:abstractNumId w:val="3"/>
  </w:num>
  <w:num w:numId="18" w16cid:durableId="416053926">
    <w:abstractNumId w:val="21"/>
  </w:num>
  <w:num w:numId="19" w16cid:durableId="799762452">
    <w:abstractNumId w:val="18"/>
  </w:num>
  <w:num w:numId="20" w16cid:durableId="1174489945">
    <w:abstractNumId w:val="14"/>
  </w:num>
  <w:num w:numId="21" w16cid:durableId="1825774867">
    <w:abstractNumId w:val="20"/>
  </w:num>
  <w:num w:numId="22" w16cid:durableId="9432681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D2E"/>
    <w:rsid w:val="00003212"/>
    <w:rsid w:val="00027352"/>
    <w:rsid w:val="00052382"/>
    <w:rsid w:val="0006568A"/>
    <w:rsid w:val="00065A07"/>
    <w:rsid w:val="00076F0F"/>
    <w:rsid w:val="00084253"/>
    <w:rsid w:val="000D1F49"/>
    <w:rsid w:val="001727CA"/>
    <w:rsid w:val="001F2321"/>
    <w:rsid w:val="00200CDC"/>
    <w:rsid w:val="00296721"/>
    <w:rsid w:val="002C56E6"/>
    <w:rsid w:val="002D3238"/>
    <w:rsid w:val="002F2D48"/>
    <w:rsid w:val="00337B79"/>
    <w:rsid w:val="00361E11"/>
    <w:rsid w:val="003F0847"/>
    <w:rsid w:val="0040090B"/>
    <w:rsid w:val="0046302A"/>
    <w:rsid w:val="004633E3"/>
    <w:rsid w:val="00487D2D"/>
    <w:rsid w:val="004B32AF"/>
    <w:rsid w:val="004D5D62"/>
    <w:rsid w:val="004E5717"/>
    <w:rsid w:val="005112D0"/>
    <w:rsid w:val="00576892"/>
    <w:rsid w:val="00577E06"/>
    <w:rsid w:val="005A3BF7"/>
    <w:rsid w:val="005D325E"/>
    <w:rsid w:val="005F2035"/>
    <w:rsid w:val="005F7990"/>
    <w:rsid w:val="0063739C"/>
    <w:rsid w:val="006D0F8E"/>
    <w:rsid w:val="006F5D2E"/>
    <w:rsid w:val="007064E0"/>
    <w:rsid w:val="00751E51"/>
    <w:rsid w:val="00754475"/>
    <w:rsid w:val="007623D6"/>
    <w:rsid w:val="00770F25"/>
    <w:rsid w:val="007A35A8"/>
    <w:rsid w:val="007B0A85"/>
    <w:rsid w:val="007C6A52"/>
    <w:rsid w:val="0082043E"/>
    <w:rsid w:val="008212C3"/>
    <w:rsid w:val="0086739A"/>
    <w:rsid w:val="00897670"/>
    <w:rsid w:val="008A0F56"/>
    <w:rsid w:val="008B0E32"/>
    <w:rsid w:val="008E203A"/>
    <w:rsid w:val="0091229C"/>
    <w:rsid w:val="00920221"/>
    <w:rsid w:val="00927874"/>
    <w:rsid w:val="00940E73"/>
    <w:rsid w:val="0098597D"/>
    <w:rsid w:val="00986E1F"/>
    <w:rsid w:val="009F619A"/>
    <w:rsid w:val="009F6DDE"/>
    <w:rsid w:val="00A1613A"/>
    <w:rsid w:val="00A353D7"/>
    <w:rsid w:val="00A370A8"/>
    <w:rsid w:val="00A6055C"/>
    <w:rsid w:val="00A80DBE"/>
    <w:rsid w:val="00AE7F0B"/>
    <w:rsid w:val="00AF4C02"/>
    <w:rsid w:val="00AF6BFE"/>
    <w:rsid w:val="00B14EF7"/>
    <w:rsid w:val="00B50840"/>
    <w:rsid w:val="00B9714A"/>
    <w:rsid w:val="00BA076A"/>
    <w:rsid w:val="00BA3405"/>
    <w:rsid w:val="00BD4753"/>
    <w:rsid w:val="00BD5CB1"/>
    <w:rsid w:val="00BD6F99"/>
    <w:rsid w:val="00BE62EE"/>
    <w:rsid w:val="00C003BA"/>
    <w:rsid w:val="00C26236"/>
    <w:rsid w:val="00C46878"/>
    <w:rsid w:val="00C8793F"/>
    <w:rsid w:val="00C90B76"/>
    <w:rsid w:val="00C9238F"/>
    <w:rsid w:val="00C96307"/>
    <w:rsid w:val="00CB4A51"/>
    <w:rsid w:val="00CC60AC"/>
    <w:rsid w:val="00CD4532"/>
    <w:rsid w:val="00CD47B0"/>
    <w:rsid w:val="00CE6104"/>
    <w:rsid w:val="00CE7918"/>
    <w:rsid w:val="00D016A3"/>
    <w:rsid w:val="00D16163"/>
    <w:rsid w:val="00D355D7"/>
    <w:rsid w:val="00D9209A"/>
    <w:rsid w:val="00DB3FAD"/>
    <w:rsid w:val="00DE41BA"/>
    <w:rsid w:val="00E118B1"/>
    <w:rsid w:val="00E61C09"/>
    <w:rsid w:val="00EB3B58"/>
    <w:rsid w:val="00EC7359"/>
    <w:rsid w:val="00EE3054"/>
    <w:rsid w:val="00EF127A"/>
    <w:rsid w:val="00F00606"/>
    <w:rsid w:val="00F01256"/>
    <w:rsid w:val="00FC19F8"/>
    <w:rsid w:val="00FC7475"/>
    <w:rsid w:val="00FE78A0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0590E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B3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l@wolfganglang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l@wolfganglang.ch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familienferiendorf-huebingen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yments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4A78E3E9C8F4B6C9CE8DE5309D73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01B8A-FCC7-487B-A6CB-3C27B09DEFDC}"/>
      </w:docPartPr>
      <w:docPartBody>
        <w:p w:rsidR="00C31E46" w:rsidRDefault="00A3163C">
          <w:pPr>
            <w:pStyle w:val="A4A78E3E9C8F4B6C9CE8DE5309D73278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2B4A7519BD6A49A4999600D68FF85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558A2-85E4-4DFE-9DC2-0CB253FE8407}"/>
      </w:docPartPr>
      <w:docPartBody>
        <w:p w:rsidR="00C31E46" w:rsidRDefault="00A3163C">
          <w:pPr>
            <w:pStyle w:val="2B4A7519BD6A49A4999600D68FF853BC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CE6A9D67BD447EBAF72C8C103712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C066A-2CFD-4C7B-A65A-6F8E0A3B6425}"/>
      </w:docPartPr>
      <w:docPartBody>
        <w:p w:rsidR="00C31E46" w:rsidRDefault="00A3163C">
          <w:pPr>
            <w:pStyle w:val="ECE6A9D67BD447EBAF72C8C103712800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42"/>
    <w:rsid w:val="00061853"/>
    <w:rsid w:val="000765ED"/>
    <w:rsid w:val="00443704"/>
    <w:rsid w:val="004A548D"/>
    <w:rsid w:val="004C1F42"/>
    <w:rsid w:val="00536957"/>
    <w:rsid w:val="00751E51"/>
    <w:rsid w:val="008558CC"/>
    <w:rsid w:val="00906FF2"/>
    <w:rsid w:val="00A3163C"/>
    <w:rsid w:val="00AA3413"/>
    <w:rsid w:val="00B50E18"/>
    <w:rsid w:val="00C30F07"/>
    <w:rsid w:val="00C31E46"/>
    <w:rsid w:val="00C84D57"/>
    <w:rsid w:val="00DC4247"/>
    <w:rsid w:val="00EC6B3E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A78E3E9C8F4B6C9CE8DE5309D73278">
    <w:name w:val="A4A78E3E9C8F4B6C9CE8DE5309D73278"/>
  </w:style>
  <w:style w:type="paragraph" w:customStyle="1" w:styleId="2B4A7519BD6A49A4999600D68FF853BC">
    <w:name w:val="2B4A7519BD6A49A4999600D68FF853BC"/>
  </w:style>
  <w:style w:type="paragraph" w:customStyle="1" w:styleId="ECE6A9D67BD447EBAF72C8C103712800">
    <w:name w:val="ECE6A9D67BD447EBAF72C8C103712800"/>
  </w:style>
  <w:style w:type="character" w:styleId="PlaceholderText">
    <w:name w:val="Placeholder Text"/>
    <w:basedOn w:val="DefaultParagraphFont"/>
    <w:uiPriority w:val="99"/>
    <w:semiHidden/>
    <w:rsid w:val="004C1F4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2024-07-23T10:15:00Z</dcterms:created>
  <dcterms:modified xsi:type="dcterms:W3CDTF">2024-08-02T06:13:00Z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