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19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427"/>
        <w:gridCol w:w="3057"/>
        <w:gridCol w:w="1529"/>
        <w:gridCol w:w="1318"/>
        <w:gridCol w:w="1563"/>
      </w:tblGrid>
      <w:tr w:rsidR="00AF4C02" w:rsidRPr="00FF7164" w14:paraId="655B907D" w14:textId="77777777" w:rsidTr="00AF4C02">
        <w:tc>
          <w:tcPr>
            <w:tcW w:w="5000" w:type="pct"/>
            <w:gridSpan w:val="6"/>
            <w:vAlign w:val="bottom"/>
          </w:tcPr>
          <w:p w14:paraId="2B15F614" w14:textId="022F532E" w:rsidR="00AF4C02" w:rsidRDefault="00AF4C02" w:rsidP="00AF4C02">
            <w:pPr>
              <w:jc w:val="center"/>
              <w:rPr>
                <w:b/>
                <w:color w:val="000000"/>
                <w:sz w:val="30"/>
              </w:rPr>
            </w:pPr>
            <w:r>
              <w:rPr>
                <w:b/>
                <w:color w:val="000000"/>
                <w:sz w:val="30"/>
              </w:rPr>
              <w:t>Registration 202</w:t>
            </w:r>
            <w:r w:rsidR="00871951">
              <w:rPr>
                <w:b/>
                <w:color w:val="000000"/>
                <w:sz w:val="30"/>
              </w:rPr>
              <w:t>5</w:t>
            </w:r>
          </w:p>
          <w:p w14:paraId="048E26B3" w14:textId="77777777" w:rsidR="00AF4C02" w:rsidRDefault="00AF4C02" w:rsidP="00AF4C02">
            <w:pPr>
              <w:jc w:val="center"/>
              <w:rPr>
                <w:b/>
                <w:color w:val="000000"/>
                <w:sz w:val="30"/>
              </w:rPr>
            </w:pPr>
          </w:p>
          <w:p w14:paraId="5C6F54CD" w14:textId="77777777" w:rsidR="00AF4C02" w:rsidRDefault="00AF4C02" w:rsidP="00AF4C02">
            <w:pPr>
              <w:jc w:val="center"/>
            </w:pPr>
            <w:r>
              <w:rPr>
                <w:b/>
                <w:color w:val="000000"/>
                <w:sz w:val="30"/>
              </w:rPr>
              <w:t>International KRIYA-YOGA-Silence-Retreat</w:t>
            </w:r>
          </w:p>
          <w:p w14:paraId="36152A05" w14:textId="77777777" w:rsidR="00AF4C02" w:rsidRDefault="00AF4C02" w:rsidP="00AF4C02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with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</w:p>
          <w:p w14:paraId="5DE2EAEE" w14:textId="1EFAB317" w:rsidR="00AF4C02" w:rsidRPr="00871951" w:rsidRDefault="00AF4C02" w:rsidP="001E2AB5">
            <w:pPr>
              <w:jc w:val="center"/>
              <w:rPr>
                <w:sz w:val="20"/>
                <w:szCs w:val="20"/>
              </w:rPr>
            </w:pPr>
            <w:r w:rsidRPr="006D0F8E">
              <w:rPr>
                <w:color w:val="000000"/>
                <w:sz w:val="20"/>
                <w:szCs w:val="20"/>
              </w:rPr>
              <w:t>Rajarshi Peter van Breukelen,</w:t>
            </w:r>
            <w:r w:rsidR="00AE7F0B" w:rsidRPr="006D0F8E">
              <w:rPr>
                <w:color w:val="000000"/>
                <w:sz w:val="20"/>
                <w:szCs w:val="20"/>
              </w:rPr>
              <w:t xml:space="preserve"> </w:t>
            </w:r>
            <w:r w:rsidR="006D0F8E" w:rsidRPr="006D0F8E">
              <w:rPr>
                <w:color w:val="000000"/>
                <w:sz w:val="20"/>
                <w:szCs w:val="20"/>
              </w:rPr>
              <w:t>Swami Mangalana</w:t>
            </w:r>
            <w:r w:rsidR="006D0F8E">
              <w:rPr>
                <w:color w:val="000000"/>
                <w:sz w:val="20"/>
                <w:szCs w:val="20"/>
              </w:rPr>
              <w:t>nda Giri, Swami Karunananda Giri,</w:t>
            </w:r>
            <w:r w:rsidR="00FF7164">
              <w:rPr>
                <w:color w:val="000000"/>
                <w:sz w:val="20"/>
                <w:szCs w:val="20"/>
              </w:rPr>
              <w:t xml:space="preserve"> </w:t>
            </w:r>
            <w:r w:rsidRPr="00FF7164">
              <w:rPr>
                <w:color w:val="000000"/>
                <w:sz w:val="20"/>
                <w:szCs w:val="20"/>
              </w:rPr>
              <w:br/>
            </w:r>
            <w:r w:rsidR="00A80DBE" w:rsidRPr="00FF7164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80DBE" w:rsidRPr="00FF7164">
              <w:rPr>
                <w:color w:val="000000"/>
                <w:sz w:val="20"/>
                <w:szCs w:val="20"/>
              </w:rPr>
              <w:t>Yogacharya</w:t>
            </w:r>
            <w:r w:rsidR="00FF7164" w:rsidRPr="00FF7164">
              <w:rPr>
                <w:color w:val="000000"/>
                <w:sz w:val="20"/>
                <w:szCs w:val="20"/>
              </w:rPr>
              <w:t>s</w:t>
            </w:r>
            <w:proofErr w:type="spellEnd"/>
            <w:r w:rsidR="00B9714A">
              <w:rPr>
                <w:color w:val="000000"/>
                <w:sz w:val="20"/>
                <w:szCs w:val="20"/>
              </w:rPr>
              <w:t xml:space="preserve"> Gerti Rieser, Wolfgang Lang</w:t>
            </w:r>
          </w:p>
        </w:tc>
      </w:tr>
      <w:tr w:rsidR="00A353D7" w:rsidRPr="00FF7164" w14:paraId="5FE49EAE" w14:textId="77777777" w:rsidTr="00AF4C02">
        <w:tc>
          <w:tcPr>
            <w:tcW w:w="1011" w:type="pct"/>
            <w:gridSpan w:val="2"/>
            <w:vAlign w:val="bottom"/>
          </w:tcPr>
          <w:p w14:paraId="04C2F80F" w14:textId="77777777" w:rsidR="00A353D7" w:rsidRPr="00FF7164" w:rsidRDefault="00A353D7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46B31976" w14:textId="77777777" w:rsidR="00A353D7" w:rsidRPr="00FF7164" w:rsidRDefault="00A353D7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F5D2E" w:rsidRPr="001F2321" w14:paraId="73E8CAC5" w14:textId="77777777" w:rsidTr="00AF4C02">
        <w:tc>
          <w:tcPr>
            <w:tcW w:w="1011" w:type="pct"/>
            <w:gridSpan w:val="2"/>
            <w:vAlign w:val="bottom"/>
          </w:tcPr>
          <w:p w14:paraId="60A858BE" w14:textId="77777777" w:rsidR="006F5D2E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Date/Time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35616191" w14:textId="0F688238" w:rsidR="006F5D2E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Wednesday, Nov.</w:t>
            </w:r>
            <w:r w:rsidR="00CC60AC">
              <w:rPr>
                <w:rFonts w:cstheme="minorHAnsi"/>
                <w:sz w:val="20"/>
                <w:szCs w:val="20"/>
              </w:rPr>
              <w:t xml:space="preserve"> </w:t>
            </w:r>
            <w:r w:rsidR="00871951">
              <w:rPr>
                <w:rFonts w:cstheme="minorHAnsi"/>
                <w:sz w:val="20"/>
                <w:szCs w:val="20"/>
              </w:rPr>
              <w:t>5</w:t>
            </w:r>
            <w:r w:rsidR="00871951" w:rsidRPr="00871951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="00871951">
              <w:rPr>
                <w:rFonts w:cstheme="minorHAnsi"/>
                <w:sz w:val="20"/>
                <w:szCs w:val="20"/>
              </w:rPr>
              <w:t xml:space="preserve"> – Nov.9</w:t>
            </w:r>
            <w:r w:rsidR="00871951" w:rsidRPr="00871951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="00871951">
              <w:rPr>
                <w:rFonts w:cstheme="minorHAnsi"/>
                <w:sz w:val="20"/>
                <w:szCs w:val="20"/>
              </w:rPr>
              <w:t>, 2025</w:t>
            </w:r>
          </w:p>
        </w:tc>
      </w:tr>
      <w:tr w:rsidR="006F5D2E" w:rsidRPr="00B200C5" w14:paraId="6BA7C040" w14:textId="77777777" w:rsidTr="00AF4C02">
        <w:tc>
          <w:tcPr>
            <w:tcW w:w="1011" w:type="pct"/>
            <w:gridSpan w:val="2"/>
            <w:vAlign w:val="bottom"/>
          </w:tcPr>
          <w:p w14:paraId="44B7D244" w14:textId="77777777" w:rsidR="006F5D2E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Venue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5B0A475A" w14:textId="77777777" w:rsidR="006F5D2E" w:rsidRPr="001F2321" w:rsidRDefault="006F5D2E" w:rsidP="00AF4C02">
            <w:pPr>
              <w:spacing w:before="60"/>
              <w:rPr>
                <w:rFonts w:cstheme="minorHAnsi"/>
                <w:sz w:val="20"/>
                <w:szCs w:val="20"/>
                <w:lang w:val="de-AT"/>
              </w:rPr>
            </w:pPr>
            <w:r w:rsidRPr="001F2321">
              <w:rPr>
                <w:rFonts w:cstheme="minorHAnsi"/>
                <w:sz w:val="20"/>
                <w:szCs w:val="20"/>
                <w:lang w:val="de-AT"/>
              </w:rPr>
              <w:t xml:space="preserve">Familienbegegnungsstätte </w:t>
            </w:r>
            <w:proofErr w:type="spellStart"/>
            <w:r w:rsidRPr="001F2321">
              <w:rPr>
                <w:rFonts w:cstheme="minorHAnsi"/>
                <w:sz w:val="20"/>
                <w:szCs w:val="20"/>
                <w:lang w:val="de-AT"/>
              </w:rPr>
              <w:t>Hübingen</w:t>
            </w:r>
            <w:proofErr w:type="spellEnd"/>
            <w:r w:rsidRPr="001F2321">
              <w:rPr>
                <w:rFonts w:cstheme="minorHAnsi"/>
                <w:sz w:val="20"/>
                <w:szCs w:val="20"/>
                <w:lang w:val="de-AT"/>
              </w:rPr>
              <w:t>/Montabaur</w:t>
            </w:r>
          </w:p>
          <w:p w14:paraId="346040EE" w14:textId="77777777" w:rsidR="006F5D2E" w:rsidRPr="004B32AF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  <w:lang w:val="de-DE"/>
              </w:rPr>
            </w:pPr>
            <w:r w:rsidRPr="001F2321">
              <w:rPr>
                <w:rFonts w:cstheme="minorHAnsi"/>
                <w:sz w:val="20"/>
                <w:szCs w:val="20"/>
                <w:lang w:val="de-AT"/>
              </w:rPr>
              <w:t xml:space="preserve">D- 56412 </w:t>
            </w:r>
            <w:proofErr w:type="spellStart"/>
            <w:r w:rsidRPr="001F2321">
              <w:rPr>
                <w:rFonts w:cstheme="minorHAnsi"/>
                <w:sz w:val="20"/>
                <w:szCs w:val="20"/>
                <w:lang w:val="de-AT"/>
              </w:rPr>
              <w:t>Hübingen</w:t>
            </w:r>
            <w:proofErr w:type="spellEnd"/>
            <w:r w:rsidRPr="001F2321">
              <w:rPr>
                <w:rFonts w:cstheme="minorHAnsi"/>
                <w:sz w:val="20"/>
                <w:szCs w:val="20"/>
                <w:lang w:val="de-AT"/>
              </w:rPr>
              <w:t>/Westerwald - Germany</w:t>
            </w:r>
          </w:p>
        </w:tc>
      </w:tr>
      <w:tr w:rsidR="006F5D2E" w:rsidRPr="001F2321" w14:paraId="372E4E28" w14:textId="77777777" w:rsidTr="00AF4C02">
        <w:trPr>
          <w:trHeight w:val="290"/>
        </w:trPr>
        <w:tc>
          <w:tcPr>
            <w:tcW w:w="1011" w:type="pct"/>
            <w:gridSpan w:val="2"/>
            <w:vAlign w:val="bottom"/>
          </w:tcPr>
          <w:p w14:paraId="1D8756A1" w14:textId="77777777" w:rsidR="006F5D2E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Website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096E46BD" w14:textId="56FBABB7" w:rsidR="006F5D2E" w:rsidRDefault="004B32AF" w:rsidP="00AF4C02">
            <w:pPr>
              <w:spacing w:before="60" w:after="60"/>
            </w:pPr>
            <w:hyperlink r:id="rId10" w:history="1">
              <w:r w:rsidRPr="009B1BD5">
                <w:rPr>
                  <w:rStyle w:val="Hyperlink"/>
                </w:rPr>
                <w:t>www.familienferiendorf-huebingen.de</w:t>
              </w:r>
            </w:hyperlink>
          </w:p>
          <w:p w14:paraId="6C13303C" w14:textId="52B1C8B9" w:rsidR="004B32AF" w:rsidRPr="001F2321" w:rsidRDefault="004B32A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F5D2E" w:rsidRPr="001F2321" w14:paraId="6F9EDF15" w14:textId="77777777" w:rsidTr="00AF4C02">
        <w:tc>
          <w:tcPr>
            <w:tcW w:w="5000" w:type="pct"/>
            <w:gridSpan w:val="6"/>
            <w:vAlign w:val="bottom"/>
          </w:tcPr>
          <w:p w14:paraId="06791ECA" w14:textId="381D8852" w:rsidR="006F5D2E" w:rsidRPr="001F2321" w:rsidRDefault="0053426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Please note: Your need to attend the entire retreat </w:t>
            </w:r>
            <w:proofErr w:type="gramStart"/>
            <w:r>
              <w:rPr>
                <w:rFonts w:cstheme="minorHAnsi"/>
                <w:sz w:val="20"/>
                <w:szCs w:val="20"/>
              </w:rPr>
              <w:t>in order to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participate.</w:t>
            </w:r>
          </w:p>
        </w:tc>
      </w:tr>
      <w:tr w:rsidR="006F5D2E" w:rsidRPr="001F2321" w14:paraId="2B9F4661" w14:textId="77777777" w:rsidTr="00AF4C02">
        <w:tc>
          <w:tcPr>
            <w:tcW w:w="5000" w:type="pct"/>
            <w:gridSpan w:val="6"/>
            <w:vAlign w:val="bottom"/>
          </w:tcPr>
          <w:p w14:paraId="2111315B" w14:textId="02D072A2" w:rsidR="006F5D2E" w:rsidRPr="00871951" w:rsidRDefault="00871951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REGISTRATION DETAILS:</w:t>
            </w:r>
          </w:p>
        </w:tc>
      </w:tr>
      <w:tr w:rsidR="00C9238F" w:rsidRPr="001F2321" w14:paraId="3794A390" w14:textId="77777777" w:rsidTr="00AF4C02">
        <w:tc>
          <w:tcPr>
            <w:tcW w:w="1011" w:type="pct"/>
            <w:gridSpan w:val="2"/>
            <w:vAlign w:val="bottom"/>
          </w:tcPr>
          <w:p w14:paraId="185BB44F" w14:textId="77777777" w:rsidR="00C9238F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Full Name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1120EF9A" w14:textId="77777777" w:rsidR="00C9238F" w:rsidRPr="001F2321" w:rsidRDefault="00C9238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6E1AD872" w14:textId="77777777" w:rsidTr="00AF4C02">
        <w:tc>
          <w:tcPr>
            <w:tcW w:w="1011" w:type="pct"/>
            <w:gridSpan w:val="2"/>
            <w:vAlign w:val="bottom"/>
          </w:tcPr>
          <w:p w14:paraId="5C53A321" w14:textId="77777777" w:rsidR="00C9238F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Address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0FA5FE56" w14:textId="77777777" w:rsidR="00C9238F" w:rsidRPr="001F2321" w:rsidRDefault="00C9238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48D04F82" w14:textId="77777777" w:rsidTr="00AF4C02">
        <w:tc>
          <w:tcPr>
            <w:tcW w:w="1011" w:type="pct"/>
            <w:gridSpan w:val="2"/>
            <w:vAlign w:val="bottom"/>
          </w:tcPr>
          <w:p w14:paraId="16EE77E4" w14:textId="77777777" w:rsidR="00C9238F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Zip, City, State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557A1DA6" w14:textId="77777777" w:rsidR="00C9238F" w:rsidRPr="001F2321" w:rsidRDefault="00C9238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76892" w:rsidRPr="001F2321" w14:paraId="46153D9A" w14:textId="77777777" w:rsidTr="00AF4C02">
        <w:sdt>
          <w:sdtPr>
            <w:rPr>
              <w:rFonts w:cstheme="minorHAnsi"/>
              <w:sz w:val="20"/>
              <w:szCs w:val="20"/>
            </w:rPr>
            <w:id w:val="83577009"/>
            <w:placeholder>
              <w:docPart w:val="A4A78E3E9C8F4B6C9CE8DE5309D732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7A86FEC5" w14:textId="77777777" w:rsidR="00576892" w:rsidRPr="001F2321" w:rsidRDefault="00576892" w:rsidP="00AF4C02">
                <w:pPr>
                  <w:spacing w:before="60" w:after="60"/>
                  <w:rPr>
                    <w:rFonts w:cstheme="minorHAnsi"/>
                    <w:sz w:val="20"/>
                    <w:szCs w:val="20"/>
                  </w:rPr>
                </w:pPr>
                <w:r w:rsidRPr="001F2321">
                  <w:rPr>
                    <w:rFonts w:cstheme="minorHAnsi"/>
                    <w:sz w:val="20"/>
                    <w:szCs w:val="20"/>
                  </w:rPr>
                  <w:t>Home Phone</w:t>
                </w:r>
              </w:p>
            </w:tc>
          </w:sdtContent>
        </w:sdt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27E8D5E3" w14:textId="77777777" w:rsidR="00576892" w:rsidRPr="001F2321" w:rsidRDefault="00576892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sdt>
          <w:sdtPr>
            <w:rPr>
              <w:rFonts w:cstheme="minorHAnsi"/>
              <w:sz w:val="20"/>
              <w:szCs w:val="20"/>
            </w:rPr>
            <w:id w:val="-1074967882"/>
            <w:placeholder>
              <w:docPart w:val="2B4A7519BD6A49A4999600D68FF853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7" w:type="pct"/>
                <w:vAlign w:val="bottom"/>
              </w:tcPr>
              <w:p w14:paraId="2A6224EE" w14:textId="77777777" w:rsidR="00576892" w:rsidRPr="001F2321" w:rsidRDefault="00576892" w:rsidP="00AF4C02">
                <w:pPr>
                  <w:spacing w:before="60" w:after="60"/>
                  <w:rPr>
                    <w:rFonts w:cstheme="minorHAnsi"/>
                    <w:sz w:val="20"/>
                    <w:szCs w:val="20"/>
                  </w:rPr>
                </w:pPr>
                <w:r w:rsidRPr="001F2321">
                  <w:rPr>
                    <w:rFonts w:cstheme="minorHAnsi"/>
                    <w:sz w:val="20"/>
                    <w:szCs w:val="20"/>
                  </w:rPr>
                  <w:t>Cell Phone</w:t>
                </w:r>
              </w:p>
            </w:tc>
          </w:sdtContent>
        </w:sdt>
        <w:tc>
          <w:tcPr>
            <w:tcW w:w="1539" w:type="pct"/>
            <w:gridSpan w:val="2"/>
            <w:tcBorders>
              <w:bottom w:val="single" w:sz="4" w:space="0" w:color="auto"/>
            </w:tcBorders>
            <w:vAlign w:val="bottom"/>
          </w:tcPr>
          <w:p w14:paraId="122F9289" w14:textId="77777777" w:rsidR="00576892" w:rsidRPr="001F2321" w:rsidRDefault="00576892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0935D927" w14:textId="77777777" w:rsidTr="00AF4C02">
        <w:sdt>
          <w:sdtPr>
            <w:rPr>
              <w:rFonts w:cstheme="minorHAnsi"/>
              <w:sz w:val="20"/>
              <w:szCs w:val="20"/>
            </w:rPr>
            <w:id w:val="-965116832"/>
            <w:placeholder>
              <w:docPart w:val="ECE6A9D67BD447EBAF72C8C1037128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37E920C0" w14:textId="77777777" w:rsidR="00C9238F" w:rsidRPr="001F2321" w:rsidRDefault="00C96307" w:rsidP="00AF4C02">
                <w:pPr>
                  <w:spacing w:before="60" w:after="60"/>
                  <w:rPr>
                    <w:rFonts w:cstheme="minorHAnsi"/>
                    <w:sz w:val="20"/>
                    <w:szCs w:val="20"/>
                  </w:rPr>
                </w:pPr>
                <w:r w:rsidRPr="001F2321">
                  <w:rPr>
                    <w:rFonts w:cstheme="minorHAnsi"/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059A3D7F" w14:textId="77777777" w:rsidR="00C9238F" w:rsidRPr="001F2321" w:rsidRDefault="00C9238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14FAABE0" w14:textId="77777777" w:rsidTr="00AF4C0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71D8607E" w14:textId="23515163" w:rsidR="00C9238F" w:rsidRPr="00871951" w:rsidRDefault="00871951" w:rsidP="00AF4C02">
            <w:pPr>
              <w:spacing w:before="60" w:after="6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LODGING- please tick your requirement below </w:t>
            </w:r>
          </w:p>
        </w:tc>
      </w:tr>
      <w:tr w:rsidR="001F2321" w:rsidRPr="001F2321" w14:paraId="14C59644" w14:textId="77777777" w:rsidTr="00AF4C02">
        <w:tc>
          <w:tcPr>
            <w:tcW w:w="783" w:type="pct"/>
            <w:vAlign w:val="bottom"/>
          </w:tcPr>
          <w:p w14:paraId="72BBE9D0" w14:textId="77777777" w:rsidR="001F2321" w:rsidRPr="001F2321" w:rsidRDefault="001F2321" w:rsidP="00AF4C02">
            <w:pPr>
              <w:spacing w:before="60" w:after="60"/>
              <w:ind w:left="698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sym w:font="Wingdings 2" w:char="F0A3"/>
            </w:r>
          </w:p>
        </w:tc>
        <w:tc>
          <w:tcPr>
            <w:tcW w:w="3382" w:type="pct"/>
            <w:gridSpan w:val="4"/>
            <w:tcBorders>
              <w:bottom w:val="single" w:sz="4" w:space="0" w:color="auto"/>
            </w:tcBorders>
            <w:vAlign w:val="bottom"/>
          </w:tcPr>
          <w:p w14:paraId="2E05D3C3" w14:textId="6C7B5125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Full board and lodging incl</w:t>
            </w:r>
            <w:r>
              <w:rPr>
                <w:rFonts w:cstheme="minorHAnsi"/>
                <w:sz w:val="20"/>
                <w:szCs w:val="20"/>
              </w:rPr>
              <w:t xml:space="preserve">uding breakfast, lunch, dinner </w:t>
            </w:r>
            <w:r w:rsidRPr="001F2321">
              <w:rPr>
                <w:rFonts w:cstheme="minorHAnsi"/>
                <w:sz w:val="20"/>
                <w:szCs w:val="20"/>
              </w:rPr>
              <w:t xml:space="preserve">for the whole period incl. your </w:t>
            </w:r>
            <w:proofErr w:type="gramStart"/>
            <w:r w:rsidRPr="001F2321">
              <w:rPr>
                <w:rFonts w:cstheme="minorHAnsi"/>
                <w:sz w:val="20"/>
                <w:szCs w:val="20"/>
              </w:rPr>
              <w:t>retreat-donation</w:t>
            </w:r>
            <w:proofErr w:type="gramEnd"/>
            <w:r w:rsidR="00871951">
              <w:rPr>
                <w:rFonts w:cstheme="minorHAnsi"/>
                <w:sz w:val="20"/>
                <w:szCs w:val="20"/>
              </w:rPr>
              <w:t xml:space="preserve"> (no lunch on Sunday)</w:t>
            </w:r>
          </w:p>
        </w:tc>
        <w:tc>
          <w:tcPr>
            <w:tcW w:w="835" w:type="pct"/>
            <w:tcBorders>
              <w:bottom w:val="single" w:sz="4" w:space="0" w:color="auto"/>
            </w:tcBorders>
            <w:vAlign w:val="bottom"/>
          </w:tcPr>
          <w:p w14:paraId="3099BBC7" w14:textId="6AE70C30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color w:val="FFFFFF" w:themeColor="background1"/>
                <w:sz w:val="20"/>
                <w:szCs w:val="20"/>
              </w:rPr>
              <w:t>Plus</w:t>
            </w:r>
            <w:r>
              <w:rPr>
                <w:rFonts w:cstheme="minorHAnsi"/>
                <w:sz w:val="20"/>
                <w:szCs w:val="20"/>
              </w:rPr>
              <w:t xml:space="preserve"> € 4</w:t>
            </w:r>
            <w:r w:rsidR="00FF7164">
              <w:rPr>
                <w:rFonts w:cstheme="minorHAnsi"/>
                <w:sz w:val="20"/>
                <w:szCs w:val="20"/>
              </w:rPr>
              <w:t>4</w:t>
            </w:r>
            <w:r w:rsidR="00871951">
              <w:rPr>
                <w:rFonts w:cstheme="minorHAnsi"/>
                <w:sz w:val="20"/>
                <w:szCs w:val="20"/>
              </w:rPr>
              <w:t>5.00</w:t>
            </w:r>
          </w:p>
        </w:tc>
      </w:tr>
      <w:tr w:rsidR="001F2321" w:rsidRPr="001F2321" w14:paraId="1D128352" w14:textId="77777777" w:rsidTr="00AF4C02">
        <w:tc>
          <w:tcPr>
            <w:tcW w:w="783" w:type="pct"/>
            <w:vAlign w:val="bottom"/>
          </w:tcPr>
          <w:p w14:paraId="67616E6E" w14:textId="77777777" w:rsidR="001F2321" w:rsidRPr="001F2321" w:rsidRDefault="001F2321" w:rsidP="00AF4C02">
            <w:pPr>
              <w:spacing w:before="60" w:after="60"/>
              <w:ind w:left="698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sym w:font="Wingdings 2" w:char="F0A3"/>
            </w:r>
          </w:p>
        </w:tc>
        <w:tc>
          <w:tcPr>
            <w:tcW w:w="338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D66E6B" w14:textId="77777777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Single room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56CD66" w14:textId="190062F5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Plus € </w:t>
            </w:r>
            <w:r w:rsidR="00FF7164">
              <w:rPr>
                <w:rFonts w:cstheme="minorHAnsi"/>
                <w:sz w:val="20"/>
                <w:szCs w:val="20"/>
              </w:rPr>
              <w:t xml:space="preserve">  5</w:t>
            </w:r>
            <w:r w:rsidR="00871951">
              <w:rPr>
                <w:rFonts w:cstheme="minorHAnsi"/>
                <w:sz w:val="20"/>
                <w:szCs w:val="20"/>
              </w:rPr>
              <w:t>0.</w:t>
            </w:r>
            <w:r w:rsidR="00FF7164">
              <w:rPr>
                <w:rFonts w:cstheme="minorHAnsi"/>
                <w:sz w:val="20"/>
                <w:szCs w:val="20"/>
              </w:rPr>
              <w:t>00</w:t>
            </w:r>
          </w:p>
        </w:tc>
      </w:tr>
      <w:tr w:rsidR="00D355D7" w:rsidRPr="001F2321" w14:paraId="6EC32889" w14:textId="77777777" w:rsidTr="00A05926">
        <w:tc>
          <w:tcPr>
            <w:tcW w:w="783" w:type="pct"/>
            <w:vAlign w:val="bottom"/>
          </w:tcPr>
          <w:p w14:paraId="5019AD50" w14:textId="77777777" w:rsidR="00D355D7" w:rsidRPr="001F2321" w:rsidRDefault="00D355D7" w:rsidP="00D355D7">
            <w:pPr>
              <w:spacing w:before="60" w:after="60"/>
              <w:ind w:left="698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sym w:font="Wingdings 2" w:char="F0A3"/>
            </w:r>
          </w:p>
        </w:tc>
        <w:tc>
          <w:tcPr>
            <w:tcW w:w="338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1AC5A2" w14:textId="401028C1" w:rsidR="00D355D7" w:rsidRPr="001F2321" w:rsidRDefault="00D355D7" w:rsidP="00D355D7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Shuttle service</w:t>
            </w:r>
            <w:r w:rsidR="00986E1F">
              <w:rPr>
                <w:rFonts w:cstheme="minorHAnsi"/>
                <w:sz w:val="20"/>
                <w:szCs w:val="20"/>
              </w:rPr>
              <w:t xml:space="preserve"> from ICE-</w:t>
            </w:r>
            <w:proofErr w:type="spellStart"/>
            <w:r w:rsidR="00986E1F">
              <w:rPr>
                <w:rFonts w:cstheme="minorHAnsi"/>
                <w:sz w:val="20"/>
                <w:szCs w:val="20"/>
              </w:rPr>
              <w:t>trainstation</w:t>
            </w:r>
            <w:proofErr w:type="spellEnd"/>
            <w:r w:rsidR="00986E1F">
              <w:rPr>
                <w:rFonts w:cstheme="minorHAnsi"/>
                <w:sz w:val="20"/>
                <w:szCs w:val="20"/>
              </w:rPr>
              <w:t xml:space="preserve"> to </w:t>
            </w:r>
            <w:proofErr w:type="spellStart"/>
            <w:r w:rsidR="00986E1F">
              <w:rPr>
                <w:rFonts w:cstheme="minorHAnsi"/>
                <w:sz w:val="20"/>
                <w:szCs w:val="20"/>
              </w:rPr>
              <w:t>Familienferiendorf</w:t>
            </w:r>
            <w:proofErr w:type="spellEnd"/>
            <w:r w:rsidR="00986E1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986E1F">
              <w:rPr>
                <w:rFonts w:cstheme="minorHAnsi"/>
                <w:sz w:val="20"/>
                <w:szCs w:val="20"/>
              </w:rPr>
              <w:t>Hübingen</w:t>
            </w:r>
            <w:proofErr w:type="spellEnd"/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1C9D17" w14:textId="0C6B1E00" w:rsidR="00D355D7" w:rsidRPr="001F2321" w:rsidRDefault="00D355D7" w:rsidP="00D355D7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6C6C485D" w14:textId="77777777" w:rsidTr="00AF4C02">
        <w:tc>
          <w:tcPr>
            <w:tcW w:w="5000" w:type="pct"/>
            <w:gridSpan w:val="6"/>
            <w:vAlign w:val="bottom"/>
          </w:tcPr>
          <w:p w14:paraId="64E5C443" w14:textId="77777777" w:rsidR="001E3385" w:rsidRDefault="001E3385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</w:p>
          <w:p w14:paraId="739E7199" w14:textId="77777777" w:rsidR="001E3385" w:rsidRDefault="001E3385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</w:p>
          <w:p w14:paraId="5959E3DF" w14:textId="77777777" w:rsidR="001E3385" w:rsidRDefault="001E3385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</w:p>
          <w:p w14:paraId="771A31A1" w14:textId="2078E79B" w:rsidR="00C9238F" w:rsidRDefault="00A353D7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A353D7">
              <w:rPr>
                <w:rFonts w:cstheme="minorHAnsi"/>
                <w:b/>
                <w:sz w:val="20"/>
                <w:szCs w:val="20"/>
              </w:rPr>
              <w:t>Please pay in cash upon arrival or transfer to DE41 5004 0000 0805 7432 00 Wolfgang Lang</w:t>
            </w:r>
          </w:p>
          <w:p w14:paraId="42EEE1B4" w14:textId="77777777" w:rsidR="00A353D7" w:rsidRDefault="00A353D7" w:rsidP="00AF4C02">
            <w:pPr>
              <w:spacing w:before="60" w:after="60"/>
              <w:rPr>
                <w:rFonts w:cstheme="minorHAnsi"/>
                <w:color w:val="0070C0"/>
                <w:sz w:val="20"/>
                <w:szCs w:val="20"/>
              </w:rPr>
            </w:pPr>
            <w:r w:rsidRPr="00A353D7">
              <w:rPr>
                <w:rFonts w:cstheme="minorHAnsi"/>
                <w:sz w:val="20"/>
                <w:szCs w:val="20"/>
              </w:rPr>
              <w:t>Please return this form by mail to Wolfgang:</w:t>
            </w:r>
            <w:r w:rsidRPr="00A353D7">
              <w:rPr>
                <w:rFonts w:cstheme="minorHAnsi"/>
                <w:b/>
                <w:sz w:val="20"/>
                <w:szCs w:val="20"/>
              </w:rPr>
              <w:t xml:space="preserve"> </w:t>
            </w:r>
            <w:hyperlink r:id="rId11" w:history="1">
              <w:r w:rsidRPr="00A353D7">
                <w:rPr>
                  <w:rStyle w:val="Hyperlink"/>
                  <w:rFonts w:cstheme="minorHAnsi"/>
                  <w:color w:val="0070C0"/>
                  <w:sz w:val="20"/>
                  <w:szCs w:val="20"/>
                </w:rPr>
                <w:t>wl@wolfganglang.ch</w:t>
              </w:r>
            </w:hyperlink>
          </w:p>
          <w:p w14:paraId="5E8F5719" w14:textId="37422DBF" w:rsidR="00DE41BA" w:rsidRDefault="00DE41BA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If you need transport from ICE-train</w:t>
            </w:r>
            <w:r w:rsidR="00842A9E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station Montabaur to </w:t>
            </w:r>
            <w:proofErr w:type="spellStart"/>
            <w:r>
              <w:rPr>
                <w:rFonts w:cstheme="minorHAnsi"/>
                <w:sz w:val="20"/>
                <w:szCs w:val="20"/>
              </w:rPr>
              <w:t>Hübingen</w:t>
            </w:r>
            <w:proofErr w:type="spellEnd"/>
            <w:r>
              <w:rPr>
                <w:rFonts w:cstheme="minorHAnsi"/>
                <w:sz w:val="20"/>
                <w:szCs w:val="20"/>
              </w:rPr>
              <w:t>, please inform us</w:t>
            </w:r>
          </w:p>
          <w:p w14:paraId="19B80FDA" w14:textId="12B54303" w:rsidR="00DE41BA" w:rsidRPr="00A353D7" w:rsidRDefault="00A6055C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="00DE41BA">
              <w:rPr>
                <w:rFonts w:cstheme="minorHAnsi"/>
                <w:sz w:val="20"/>
                <w:szCs w:val="20"/>
              </w:rPr>
              <w:t>t</w:t>
            </w:r>
            <w:r w:rsidR="00337B79">
              <w:rPr>
                <w:rFonts w:cstheme="minorHAnsi"/>
                <w:sz w:val="20"/>
                <w:szCs w:val="20"/>
              </w:rPr>
              <w:t xml:space="preserve"> least </w:t>
            </w:r>
            <w:r w:rsidR="00DE41BA">
              <w:rPr>
                <w:rFonts w:cstheme="minorHAnsi"/>
                <w:sz w:val="20"/>
                <w:szCs w:val="20"/>
              </w:rPr>
              <w:t>two weeks before the retreat starts.</w:t>
            </w:r>
          </w:p>
          <w:p w14:paraId="28F88B36" w14:textId="77777777" w:rsidR="00A353D7" w:rsidRDefault="00A353D7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A353D7">
              <w:rPr>
                <w:rFonts w:cstheme="minorHAnsi"/>
                <w:b/>
                <w:sz w:val="20"/>
                <w:szCs w:val="20"/>
              </w:rPr>
              <w:t>For further information please email or call Wolfgang Lang:</w:t>
            </w:r>
          </w:p>
          <w:p w14:paraId="62017181" w14:textId="77777777" w:rsidR="00A353D7" w:rsidRPr="00A353D7" w:rsidRDefault="00A353D7" w:rsidP="00AF4C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353D7" w:rsidRPr="00B14EF7" w14:paraId="2FAB0FE7" w14:textId="77777777" w:rsidTr="00AF4C02">
        <w:tc>
          <w:tcPr>
            <w:tcW w:w="5000" w:type="pct"/>
            <w:gridSpan w:val="6"/>
            <w:shd w:val="clear" w:color="auto" w:fill="D9D9D9" w:themeFill="background1" w:themeFillShade="D9"/>
            <w:vAlign w:val="bottom"/>
          </w:tcPr>
          <w:p w14:paraId="11210436" w14:textId="0045183E" w:rsidR="00A353D7" w:rsidRPr="00CC60AC" w:rsidRDefault="00A353D7" w:rsidP="00AF4C02">
            <w:pPr>
              <w:spacing w:before="60" w:after="60"/>
              <w:jc w:val="center"/>
              <w:rPr>
                <w:sz w:val="20"/>
                <w:szCs w:val="20"/>
                <w:lang w:val="de-DE"/>
              </w:rPr>
            </w:pPr>
            <w:r w:rsidRPr="00CC60AC">
              <w:rPr>
                <w:color w:val="000000"/>
                <w:sz w:val="20"/>
                <w:szCs w:val="20"/>
                <w:lang w:val="de-DE"/>
              </w:rPr>
              <w:t xml:space="preserve">Wolfgang Lang | </w:t>
            </w:r>
            <w:r w:rsidR="00B14EF7" w:rsidRPr="00CC60AC">
              <w:rPr>
                <w:color w:val="000000"/>
                <w:sz w:val="20"/>
                <w:szCs w:val="20"/>
                <w:lang w:val="de-DE"/>
              </w:rPr>
              <w:t>Rütistrasse 20, CH4103 Bottmingen</w:t>
            </w:r>
          </w:p>
          <w:p w14:paraId="3AAB38CD" w14:textId="77777777" w:rsidR="00A353D7" w:rsidRPr="00B14EF7" w:rsidRDefault="00A353D7" w:rsidP="00AF4C02">
            <w:pPr>
              <w:spacing w:before="60" w:after="60"/>
              <w:jc w:val="center"/>
              <w:rPr>
                <w:rFonts w:cstheme="minorHAnsi"/>
                <w:color w:val="0070C0"/>
                <w:sz w:val="20"/>
                <w:szCs w:val="20"/>
                <w:lang w:val="de-DE"/>
              </w:rPr>
            </w:pPr>
            <w:hyperlink r:id="rId12" w:history="1">
              <w:r w:rsidRPr="00B14EF7">
                <w:rPr>
                  <w:rStyle w:val="Hyperlink"/>
                  <w:rFonts w:cstheme="minorHAnsi"/>
                  <w:color w:val="0070C0"/>
                  <w:sz w:val="20"/>
                  <w:szCs w:val="20"/>
                  <w:lang w:val="de-DE"/>
                </w:rPr>
                <w:t>wl@wolfganglang.ch</w:t>
              </w:r>
            </w:hyperlink>
          </w:p>
          <w:p w14:paraId="55AED841" w14:textId="77777777" w:rsidR="00A353D7" w:rsidRPr="00A353D7" w:rsidRDefault="00A353D7" w:rsidP="00AF4C02">
            <w:pPr>
              <w:spacing w:before="60" w:after="60"/>
              <w:jc w:val="center"/>
              <w:rPr>
                <w:color w:val="000000"/>
                <w:sz w:val="20"/>
                <w:szCs w:val="20"/>
                <w:lang w:val="de-AT"/>
              </w:rPr>
            </w:pPr>
            <w:r w:rsidRPr="00B14EF7">
              <w:rPr>
                <w:b/>
                <w:color w:val="000000"/>
                <w:sz w:val="20"/>
                <w:szCs w:val="20"/>
                <w:lang w:val="de-DE"/>
              </w:rPr>
              <w:t xml:space="preserve">+41 79 1731641 </w:t>
            </w:r>
          </w:p>
        </w:tc>
      </w:tr>
    </w:tbl>
    <w:p w14:paraId="508DE609" w14:textId="77777777" w:rsidR="00C9238F" w:rsidRPr="00B14EF7" w:rsidRDefault="00C9238F" w:rsidP="001F2321">
      <w:pPr>
        <w:pStyle w:val="NoSpacing"/>
        <w:spacing w:before="60" w:after="60"/>
        <w:rPr>
          <w:rFonts w:cstheme="minorHAnsi"/>
          <w:sz w:val="20"/>
          <w:szCs w:val="20"/>
          <w:lang w:val="de-DE"/>
        </w:rPr>
      </w:pPr>
    </w:p>
    <w:sectPr w:rsidR="00C9238F" w:rsidRPr="00B14EF7" w:rsidSect="006F5D2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985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5F067" w14:textId="77777777" w:rsidR="00E048B1" w:rsidRDefault="00E048B1" w:rsidP="00C9238F">
      <w:pPr>
        <w:spacing w:after="0" w:line="240" w:lineRule="auto"/>
      </w:pPr>
      <w:r>
        <w:separator/>
      </w:r>
    </w:p>
  </w:endnote>
  <w:endnote w:type="continuationSeparator" w:id="0">
    <w:p w14:paraId="60F83EEF" w14:textId="77777777" w:rsidR="00E048B1" w:rsidRDefault="00E048B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A8AC02-3FDE-4311-B112-9C0582448C99}"/>
    <w:embedBold r:id="rId2" w:fontKey="{4B0D191E-659E-4235-89F4-7C73C1D8F1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0E8860E-6CAE-48A9-AAA9-9138E71D80FD}"/>
    <w:embedBold r:id="rId4" w:fontKey="{0E5DBA83-DDF6-41F2-AB87-898B367179FB}"/>
    <w:embedItalic r:id="rId5" w:fontKey="{50A825E1-C961-4989-921E-0CA4A15B46E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36EECA6-CBDF-4C98-9B88-7A5138131FF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FB1B7921-5126-4E78-9546-DC225EA95D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6B5C2" w14:textId="77777777" w:rsidR="006F5D2E" w:rsidRDefault="006F5D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7E8FDAE" w14:textId="77777777" w:rsidTr="00C4167A">
      <w:tc>
        <w:tcPr>
          <w:tcW w:w="4675" w:type="dxa"/>
          <w:vAlign w:val="center"/>
        </w:tcPr>
        <w:p w14:paraId="6F03B871" w14:textId="77777777" w:rsidR="00003212" w:rsidRPr="00003212" w:rsidRDefault="00003212" w:rsidP="006F5D2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CC7CBF9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058B72E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FAE49" w14:textId="77777777" w:rsidR="006F5D2E" w:rsidRDefault="006F5D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E493A" w14:textId="77777777" w:rsidR="00E048B1" w:rsidRDefault="00E048B1" w:rsidP="00C9238F">
      <w:pPr>
        <w:spacing w:after="0" w:line="240" w:lineRule="auto"/>
      </w:pPr>
      <w:r>
        <w:separator/>
      </w:r>
    </w:p>
  </w:footnote>
  <w:footnote w:type="continuationSeparator" w:id="0">
    <w:p w14:paraId="1A425E0C" w14:textId="77777777" w:rsidR="00E048B1" w:rsidRDefault="00E048B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553C3" w14:textId="77777777" w:rsidR="006F5D2E" w:rsidRDefault="006F5D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52701" w14:textId="77777777" w:rsidR="00A353D7" w:rsidRDefault="00A353D7" w:rsidP="00AF4C02">
    <w:pPr>
      <w:pStyle w:val="NoSpacing"/>
      <w:jc w:val="center"/>
      <w:rPr>
        <w:b/>
      </w:rPr>
    </w:pPr>
    <w:r w:rsidRPr="00A320BC">
      <w:rPr>
        <w:noProof/>
        <w:lang w:val="en-GB"/>
      </w:rPr>
      <w:drawing>
        <wp:anchor distT="0" distB="0" distL="114300" distR="114300" simplePos="0" relativeHeight="251660288" behindDoc="0" locked="0" layoutInCell="1" allowOverlap="1" wp14:anchorId="798D7327" wp14:editId="428785E5">
          <wp:simplePos x="0" y="0"/>
          <wp:positionH relativeFrom="margin">
            <wp:posOffset>2011680</wp:posOffset>
          </wp:positionH>
          <wp:positionV relativeFrom="margin">
            <wp:posOffset>-971550</wp:posOffset>
          </wp:positionV>
          <wp:extent cx="1877695" cy="600075"/>
          <wp:effectExtent l="0" t="0" r="8255" b="9525"/>
          <wp:wrapSquare wrapText="bothSides"/>
          <wp:docPr id="2" name="Bild 1" descr="G:\Hauptfestplatte\Work\Projekte\Kriya Yoga\Logo\Kriya_Logo_Vector_black K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Hauptfestplatte\Work\Projekte\Kriya Yoga\Logo\Kriya_Logo_Vector_black Kopi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CCB22" w14:textId="77777777" w:rsidR="006F5D2E" w:rsidRDefault="006F5D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8285106">
    <w:abstractNumId w:val="11"/>
  </w:num>
  <w:num w:numId="2" w16cid:durableId="1609698913">
    <w:abstractNumId w:val="7"/>
  </w:num>
  <w:num w:numId="3" w16cid:durableId="50930091">
    <w:abstractNumId w:val="15"/>
  </w:num>
  <w:num w:numId="4" w16cid:durableId="1240671222">
    <w:abstractNumId w:val="12"/>
  </w:num>
  <w:num w:numId="5" w16cid:durableId="756095975">
    <w:abstractNumId w:val="13"/>
  </w:num>
  <w:num w:numId="6" w16cid:durableId="375009761">
    <w:abstractNumId w:val="19"/>
  </w:num>
  <w:num w:numId="7" w16cid:durableId="824247487">
    <w:abstractNumId w:val="6"/>
  </w:num>
  <w:num w:numId="8" w16cid:durableId="1891381955">
    <w:abstractNumId w:val="10"/>
  </w:num>
  <w:num w:numId="9" w16cid:durableId="561983767">
    <w:abstractNumId w:val="17"/>
  </w:num>
  <w:num w:numId="10" w16cid:durableId="761074319">
    <w:abstractNumId w:val="1"/>
  </w:num>
  <w:num w:numId="11" w16cid:durableId="1069771207">
    <w:abstractNumId w:val="5"/>
  </w:num>
  <w:num w:numId="12" w16cid:durableId="1033455818">
    <w:abstractNumId w:val="0"/>
  </w:num>
  <w:num w:numId="13" w16cid:durableId="988704111">
    <w:abstractNumId w:val="2"/>
  </w:num>
  <w:num w:numId="14" w16cid:durableId="1994411018">
    <w:abstractNumId w:val="9"/>
  </w:num>
  <w:num w:numId="15" w16cid:durableId="1530532877">
    <w:abstractNumId w:val="8"/>
  </w:num>
  <w:num w:numId="16" w16cid:durableId="2111243037">
    <w:abstractNumId w:val="16"/>
  </w:num>
  <w:num w:numId="17" w16cid:durableId="2085107761">
    <w:abstractNumId w:val="3"/>
  </w:num>
  <w:num w:numId="18" w16cid:durableId="416053926">
    <w:abstractNumId w:val="21"/>
  </w:num>
  <w:num w:numId="19" w16cid:durableId="799762452">
    <w:abstractNumId w:val="18"/>
  </w:num>
  <w:num w:numId="20" w16cid:durableId="1174489945">
    <w:abstractNumId w:val="14"/>
  </w:num>
  <w:num w:numId="21" w16cid:durableId="1825774867">
    <w:abstractNumId w:val="20"/>
  </w:num>
  <w:num w:numId="22" w16cid:durableId="9432681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D2E"/>
    <w:rsid w:val="00003212"/>
    <w:rsid w:val="00027352"/>
    <w:rsid w:val="00052382"/>
    <w:rsid w:val="00063A30"/>
    <w:rsid w:val="0006568A"/>
    <w:rsid w:val="00065A07"/>
    <w:rsid w:val="00076F0F"/>
    <w:rsid w:val="00084253"/>
    <w:rsid w:val="000D1F49"/>
    <w:rsid w:val="001727CA"/>
    <w:rsid w:val="00174713"/>
    <w:rsid w:val="001E2AB5"/>
    <w:rsid w:val="001E3385"/>
    <w:rsid w:val="001F2321"/>
    <w:rsid w:val="00200CDC"/>
    <w:rsid w:val="00296721"/>
    <w:rsid w:val="002C56E6"/>
    <w:rsid w:val="002D3238"/>
    <w:rsid w:val="002F2D48"/>
    <w:rsid w:val="00337B79"/>
    <w:rsid w:val="00361E11"/>
    <w:rsid w:val="00373E03"/>
    <w:rsid w:val="003F0847"/>
    <w:rsid w:val="0040090B"/>
    <w:rsid w:val="0046302A"/>
    <w:rsid w:val="004633E3"/>
    <w:rsid w:val="00487D2D"/>
    <w:rsid w:val="004B32AF"/>
    <w:rsid w:val="004C0D79"/>
    <w:rsid w:val="004D5D62"/>
    <w:rsid w:val="004E5717"/>
    <w:rsid w:val="005112D0"/>
    <w:rsid w:val="0053426F"/>
    <w:rsid w:val="00576892"/>
    <w:rsid w:val="00577E06"/>
    <w:rsid w:val="005A3BF7"/>
    <w:rsid w:val="005F2035"/>
    <w:rsid w:val="005F7990"/>
    <w:rsid w:val="0063739C"/>
    <w:rsid w:val="006D0F8E"/>
    <w:rsid w:val="006F5D2E"/>
    <w:rsid w:val="007064E0"/>
    <w:rsid w:val="00754475"/>
    <w:rsid w:val="007623D6"/>
    <w:rsid w:val="00770F25"/>
    <w:rsid w:val="007A35A8"/>
    <w:rsid w:val="007B0A85"/>
    <w:rsid w:val="007C6A52"/>
    <w:rsid w:val="0082043E"/>
    <w:rsid w:val="008212C3"/>
    <w:rsid w:val="008349BC"/>
    <w:rsid w:val="00842A9E"/>
    <w:rsid w:val="0086739A"/>
    <w:rsid w:val="00871951"/>
    <w:rsid w:val="00897670"/>
    <w:rsid w:val="008A0F56"/>
    <w:rsid w:val="008B0E32"/>
    <w:rsid w:val="008E203A"/>
    <w:rsid w:val="0091229C"/>
    <w:rsid w:val="00920221"/>
    <w:rsid w:val="00940E73"/>
    <w:rsid w:val="0098597D"/>
    <w:rsid w:val="00986E1F"/>
    <w:rsid w:val="009F619A"/>
    <w:rsid w:val="009F6DDE"/>
    <w:rsid w:val="00A1613A"/>
    <w:rsid w:val="00A353D7"/>
    <w:rsid w:val="00A370A8"/>
    <w:rsid w:val="00A6055C"/>
    <w:rsid w:val="00A7282B"/>
    <w:rsid w:val="00A80DBE"/>
    <w:rsid w:val="00AE7F0B"/>
    <w:rsid w:val="00AF4C02"/>
    <w:rsid w:val="00AF6BFE"/>
    <w:rsid w:val="00B14EF7"/>
    <w:rsid w:val="00B200C5"/>
    <w:rsid w:val="00B50840"/>
    <w:rsid w:val="00B9714A"/>
    <w:rsid w:val="00BA076A"/>
    <w:rsid w:val="00BD4753"/>
    <w:rsid w:val="00BD5CB1"/>
    <w:rsid w:val="00BE62EE"/>
    <w:rsid w:val="00C003BA"/>
    <w:rsid w:val="00C26236"/>
    <w:rsid w:val="00C46878"/>
    <w:rsid w:val="00C8793F"/>
    <w:rsid w:val="00C90B76"/>
    <w:rsid w:val="00C9238F"/>
    <w:rsid w:val="00C96307"/>
    <w:rsid w:val="00CB4A51"/>
    <w:rsid w:val="00CC60AC"/>
    <w:rsid w:val="00CD4532"/>
    <w:rsid w:val="00CD47B0"/>
    <w:rsid w:val="00CE6104"/>
    <w:rsid w:val="00CE7918"/>
    <w:rsid w:val="00D016A3"/>
    <w:rsid w:val="00D16163"/>
    <w:rsid w:val="00D355D7"/>
    <w:rsid w:val="00D9209A"/>
    <w:rsid w:val="00DB3FAD"/>
    <w:rsid w:val="00DE41BA"/>
    <w:rsid w:val="00E048B1"/>
    <w:rsid w:val="00E61C09"/>
    <w:rsid w:val="00EB3B58"/>
    <w:rsid w:val="00EC7359"/>
    <w:rsid w:val="00EE3054"/>
    <w:rsid w:val="00F00606"/>
    <w:rsid w:val="00F01256"/>
    <w:rsid w:val="00FC19F8"/>
    <w:rsid w:val="00FC7475"/>
    <w:rsid w:val="00FE78A0"/>
    <w:rsid w:val="00FF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0590E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4B3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wl@wolfganglang.ch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wl@wolfganglang.ch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familienferiendorf-huebingen.de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yments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4A78E3E9C8F4B6C9CE8DE5309D73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01B8A-FCC7-487B-A6CB-3C27B09DEFDC}"/>
      </w:docPartPr>
      <w:docPartBody>
        <w:p w:rsidR="00C31E46" w:rsidRDefault="00A3163C">
          <w:pPr>
            <w:pStyle w:val="A4A78E3E9C8F4B6C9CE8DE5309D73278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2B4A7519BD6A49A4999600D68FF85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558A2-85E4-4DFE-9DC2-0CB253FE8407}"/>
      </w:docPartPr>
      <w:docPartBody>
        <w:p w:rsidR="00C31E46" w:rsidRDefault="00A3163C">
          <w:pPr>
            <w:pStyle w:val="2B4A7519BD6A49A4999600D68FF853BC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ECE6A9D67BD447EBAF72C8C103712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C066A-2CFD-4C7B-A65A-6F8E0A3B6425}"/>
      </w:docPartPr>
      <w:docPartBody>
        <w:p w:rsidR="00C31E46" w:rsidRDefault="00A3163C">
          <w:pPr>
            <w:pStyle w:val="ECE6A9D67BD447EBAF72C8C103712800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F42"/>
    <w:rsid w:val="00061853"/>
    <w:rsid w:val="000765ED"/>
    <w:rsid w:val="00443704"/>
    <w:rsid w:val="004A548D"/>
    <w:rsid w:val="004C1F42"/>
    <w:rsid w:val="00536957"/>
    <w:rsid w:val="00791616"/>
    <w:rsid w:val="007C3056"/>
    <w:rsid w:val="008349BC"/>
    <w:rsid w:val="008558CC"/>
    <w:rsid w:val="00906FF2"/>
    <w:rsid w:val="00A3163C"/>
    <w:rsid w:val="00A61AE1"/>
    <w:rsid w:val="00AA3413"/>
    <w:rsid w:val="00B50E18"/>
    <w:rsid w:val="00C30F07"/>
    <w:rsid w:val="00C31E46"/>
    <w:rsid w:val="00C84D57"/>
    <w:rsid w:val="00DC4247"/>
    <w:rsid w:val="00E82332"/>
    <w:rsid w:val="00EC6B3E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4A78E3E9C8F4B6C9CE8DE5309D73278">
    <w:name w:val="A4A78E3E9C8F4B6C9CE8DE5309D73278"/>
  </w:style>
  <w:style w:type="paragraph" w:customStyle="1" w:styleId="2B4A7519BD6A49A4999600D68FF853BC">
    <w:name w:val="2B4A7519BD6A49A4999600D68FF853BC"/>
  </w:style>
  <w:style w:type="paragraph" w:customStyle="1" w:styleId="ECE6A9D67BD447EBAF72C8C103712800">
    <w:name w:val="ECE6A9D67BD447EBAF72C8C103712800"/>
  </w:style>
  <w:style w:type="character" w:styleId="PlaceholderText">
    <w:name w:val="Placeholder Text"/>
    <w:basedOn w:val="DefaultParagraphFont"/>
    <w:uiPriority w:val="99"/>
    <w:semiHidden/>
    <w:rsid w:val="004C1F4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2022-06-30T08:22:00Z</dcterms:created>
  <dcterms:modified xsi:type="dcterms:W3CDTF">2025-06-23T15:32:00Z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